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40E" w:rsidRDefault="00307867">
      <w:r>
        <w:t>MATHS</w:t>
      </w:r>
    </w:p>
    <w:p w:rsidR="00307867" w:rsidRDefault="00307867">
      <w:r>
        <w:t xml:space="preserve">Children to practice number </w:t>
      </w:r>
      <w:proofErr w:type="gramStart"/>
      <w:r>
        <w:t>bonds  to</w:t>
      </w:r>
      <w:proofErr w:type="gramEnd"/>
      <w:r>
        <w:t xml:space="preserve"> 5, 10</w:t>
      </w:r>
      <w:r w:rsidR="0073140C">
        <w:t>, 20, and 100 , say them out lou</w:t>
      </w:r>
      <w:r>
        <w:t>d to remember them.</w:t>
      </w:r>
    </w:p>
    <w:p w:rsidR="00307867" w:rsidRDefault="00307867">
      <w:r>
        <w:t>To practice using them in simple subtraction.</w:t>
      </w:r>
    </w:p>
    <w:p w:rsidR="00307867" w:rsidRDefault="00307867">
      <w:bookmarkStart w:id="0" w:name="_GoBack"/>
      <w:bookmarkEnd w:id="0"/>
    </w:p>
    <w:p w:rsidR="00307867" w:rsidRDefault="00307867">
      <w:r>
        <w:t xml:space="preserve">Literacy </w:t>
      </w:r>
    </w:p>
    <w:p w:rsidR="00307867" w:rsidRDefault="00307867">
      <w:r>
        <w:t>Use the link to practice and say phonic sounds.</w:t>
      </w:r>
    </w:p>
    <w:p w:rsidR="00307867" w:rsidRDefault="0073140C" w:rsidP="00307867">
      <w:hyperlink r:id="rId4" w:history="1">
        <w:r w:rsidR="00307867" w:rsidRPr="00307867">
          <w:rPr>
            <w:rStyle w:val="Hyperlink"/>
          </w:rPr>
          <w:t>https://monsterphonics.com/home-learning-in-the-covid-19-lockdown/</w:t>
        </w:r>
      </w:hyperlink>
    </w:p>
    <w:sectPr w:rsidR="003078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867"/>
    <w:rsid w:val="00307867"/>
    <w:rsid w:val="0032240E"/>
    <w:rsid w:val="0073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982EB"/>
  <w15:chartTrackingRefBased/>
  <w15:docId w15:val="{1478FA16-1B6C-4EAE-A914-D8E407F59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786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078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nsterphonics.com/home-learning-in-the-covid-19-lockdow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4F0A021D</Template>
  <TotalTime>8</TotalTime>
  <Pages>1</Pages>
  <Words>53</Words>
  <Characters>303</Characters>
  <Application>Microsoft Office Word</Application>
  <DocSecurity>0</DocSecurity>
  <Lines>2</Lines>
  <Paragraphs>1</Paragraphs>
  <ScaleCrop>false</ScaleCrop>
  <Company>RM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ST-PATEL-S</dc:creator>
  <cp:keywords/>
  <dc:description/>
  <cp:lastModifiedBy>ST-THOMSON-H</cp:lastModifiedBy>
  <cp:revision>2</cp:revision>
  <dcterms:created xsi:type="dcterms:W3CDTF">2020-12-09T15:20:00Z</dcterms:created>
  <dcterms:modified xsi:type="dcterms:W3CDTF">2020-12-14T11:38:00Z</dcterms:modified>
</cp:coreProperties>
</file>