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B7A" w:rsidRDefault="00E148F7">
      <w:pPr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RE YEAR 3 WEEK BEGINNING 12/07/2021</w:t>
      </w:r>
    </w:p>
    <w:p w:rsidR="00E148F7" w:rsidRDefault="00E148F7">
      <w:pPr>
        <w:rPr>
          <w:sz w:val="36"/>
          <w:szCs w:val="36"/>
        </w:rPr>
      </w:pPr>
      <w:r>
        <w:rPr>
          <w:sz w:val="36"/>
          <w:szCs w:val="36"/>
        </w:rPr>
        <w:t>Think about what you have already learnt about Hajj the Muslim pilgrimage.</w:t>
      </w:r>
    </w:p>
    <w:p w:rsidR="00E148F7" w:rsidRDefault="00E148F7">
      <w:pPr>
        <w:rPr>
          <w:sz w:val="36"/>
          <w:szCs w:val="36"/>
        </w:rPr>
      </w:pPr>
      <w:r>
        <w:rPr>
          <w:sz w:val="36"/>
          <w:szCs w:val="36"/>
        </w:rPr>
        <w:t>Imagine you are going to interview a Muslim person who has been on Hajj.</w:t>
      </w:r>
    </w:p>
    <w:p w:rsidR="00E148F7" w:rsidRDefault="00E148F7">
      <w:pPr>
        <w:rPr>
          <w:sz w:val="36"/>
          <w:szCs w:val="36"/>
        </w:rPr>
      </w:pPr>
      <w:r>
        <w:rPr>
          <w:sz w:val="36"/>
          <w:szCs w:val="36"/>
        </w:rPr>
        <w:t xml:space="preserve">Can you think of 5 questions or more that you could ask them? </w:t>
      </w:r>
    </w:p>
    <w:p w:rsidR="00E148F7" w:rsidRDefault="00E148F7">
      <w:pPr>
        <w:rPr>
          <w:sz w:val="36"/>
          <w:szCs w:val="36"/>
        </w:rPr>
      </w:pPr>
      <w:r>
        <w:rPr>
          <w:sz w:val="36"/>
          <w:szCs w:val="36"/>
        </w:rPr>
        <w:t>EXT</w:t>
      </w:r>
    </w:p>
    <w:p w:rsidR="00E148F7" w:rsidRPr="00E148F7" w:rsidRDefault="00E148F7">
      <w:pPr>
        <w:rPr>
          <w:sz w:val="36"/>
          <w:szCs w:val="36"/>
        </w:rPr>
      </w:pPr>
      <w:r>
        <w:rPr>
          <w:sz w:val="36"/>
          <w:szCs w:val="36"/>
        </w:rPr>
        <w:t xml:space="preserve">Create a poster that shows the </w:t>
      </w:r>
      <w:proofErr w:type="spellStart"/>
      <w:r>
        <w:rPr>
          <w:sz w:val="36"/>
          <w:szCs w:val="36"/>
        </w:rPr>
        <w:t>Kabaa</w:t>
      </w:r>
      <w:proofErr w:type="spellEnd"/>
      <w:r>
        <w:rPr>
          <w:sz w:val="36"/>
          <w:szCs w:val="36"/>
        </w:rPr>
        <w:t xml:space="preserve"> and special places that Muslims have to visit </w:t>
      </w:r>
      <w:proofErr w:type="gramStart"/>
      <w:r>
        <w:rPr>
          <w:sz w:val="36"/>
          <w:szCs w:val="36"/>
        </w:rPr>
        <w:t>during  Hajj</w:t>
      </w:r>
      <w:proofErr w:type="gramEnd"/>
      <w:r>
        <w:rPr>
          <w:sz w:val="36"/>
          <w:szCs w:val="36"/>
        </w:rPr>
        <w:t>. Label the special places.</w:t>
      </w:r>
      <w:bookmarkStart w:id="0" w:name="_GoBack"/>
      <w:bookmarkEnd w:id="0"/>
    </w:p>
    <w:sectPr w:rsidR="00E148F7" w:rsidRPr="00E148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8F7"/>
    <w:rsid w:val="004E0CF2"/>
    <w:rsid w:val="005246CA"/>
    <w:rsid w:val="00E14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014B8"/>
  <w15:chartTrackingRefBased/>
  <w15:docId w15:val="{C2336A17-D109-41BB-906B-F8290F0E2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EF30A7E3</Template>
  <TotalTime>8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ST-PATEL-S</dc:creator>
  <cp:keywords/>
  <dc:description/>
  <cp:lastModifiedBy>ST-PATEL-S</cp:lastModifiedBy>
  <cp:revision>1</cp:revision>
  <dcterms:created xsi:type="dcterms:W3CDTF">2021-07-07T13:03:00Z</dcterms:created>
  <dcterms:modified xsi:type="dcterms:W3CDTF">2021-07-07T13:11:00Z</dcterms:modified>
</cp:coreProperties>
</file>