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C37" w:rsidRDefault="002D1C37" w:rsidP="002D1C37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0</wp:posOffset>
            </wp:positionV>
            <wp:extent cx="1876425" cy="1019175"/>
            <wp:effectExtent l="0" t="0" r="9525" b="9525"/>
            <wp:wrapTight wrapText="bothSides">
              <wp:wrapPolygon edited="0">
                <wp:start x="0" y="0"/>
                <wp:lineTo x="0" y="21398"/>
                <wp:lineTo x="21490" y="21398"/>
                <wp:lineTo x="21490" y="0"/>
                <wp:lineTo x="0" y="0"/>
              </wp:wrapPolygon>
            </wp:wrapTight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57" t="6677" r="14531" b="60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1C37" w:rsidRPr="002D1C37" w:rsidRDefault="002D1C37" w:rsidP="002D1C37"/>
    <w:p w:rsidR="002D1C37" w:rsidRPr="002D1C37" w:rsidRDefault="002D1C37" w:rsidP="002D1C37"/>
    <w:p w:rsidR="002D1C37" w:rsidRPr="002D1C37" w:rsidRDefault="002D1C37" w:rsidP="002D1C37"/>
    <w:p w:rsidR="00811305" w:rsidRDefault="002D1C37" w:rsidP="002D1C37">
      <w:pPr>
        <w:jc w:val="center"/>
        <w:rPr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D1C37">
        <w:rPr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Art Compet</w:t>
      </w:r>
      <w:r>
        <w:rPr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it</w:t>
      </w:r>
      <w:r w:rsidRPr="002D1C37">
        <w:rPr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ion</w:t>
      </w:r>
    </w:p>
    <w:p w:rsidR="002D1C37" w:rsidRPr="002D1C37" w:rsidRDefault="002D1C37" w:rsidP="0032509E">
      <w:pPr>
        <w:jc w:val="center"/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D1C37"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Draw a portrait of one of you</w:t>
      </w:r>
      <w:r w:rsidR="00D87952"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</w:t>
      </w:r>
      <w:r w:rsidRPr="002D1C37"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family members and email it to school</w:t>
      </w:r>
      <w:r w:rsidR="00C7598C"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proofErr w:type="gramStart"/>
      <w:r w:rsidR="00C7598C"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at</w:t>
      </w:r>
      <w:proofErr w:type="gramEnd"/>
      <w:r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:</w:t>
      </w:r>
    </w:p>
    <w:p w:rsidR="002D1C37" w:rsidRPr="00424FAE" w:rsidRDefault="00424FAE" w:rsidP="0032509E">
      <w:pPr>
        <w:jc w:val="center"/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hyperlink r:id="rId5" w:history="1">
        <w:r w:rsidR="002D1C37" w:rsidRPr="00424FAE">
          <w:rPr>
            <w:rStyle w:val="Hyperlink"/>
            <w:rFonts w:ascii="Arial" w:hAnsi="Arial" w:cs="Arial"/>
            <w:b/>
            <w:color w:val="FF0000"/>
            <w:sz w:val="40"/>
            <w:szCs w:val="40"/>
            <w:u w:val="none"/>
            <w14:shadow w14:blurRad="12700" w14:dist="38100" w14:dir="2700000" w14:sx="100000" w14:sy="100000" w14:kx="0" w14:ky="0" w14:algn="tl">
              <w14:schemeClr w14:val="accent5">
                <w14:lumMod w14:val="60000"/>
                <w14:lumOff w14:val="40000"/>
              </w14:schemeClr>
            </w14:shadow>
            <w14:textOutline w14:w="9525" w14:cap="flat" w14:cmpd="sng" w14:algn="ctr">
              <w14:solidFill>
                <w14:schemeClr w14:val="bg1"/>
              </w14:solidFill>
              <w14:prstDash w14:val="solid"/>
              <w14:round/>
            </w14:textOutline>
          </w:rPr>
          <w:t>support@palfrey-j.walsall.sch.uk</w:t>
        </w:r>
      </w:hyperlink>
      <w:bookmarkStart w:id="0" w:name="_GoBack"/>
      <w:bookmarkEnd w:id="0"/>
    </w:p>
    <w:p w:rsidR="002D1C37" w:rsidRDefault="002D1C37" w:rsidP="002D1C37">
      <w:pPr>
        <w:jc w:val="center"/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2D1C37" w:rsidRPr="0032509E" w:rsidRDefault="0032509E" w:rsidP="002D1C37">
      <w:pPr>
        <w:jc w:val="center"/>
        <w:rPr>
          <w:rFonts w:ascii="Arial" w:hAnsi="Arial" w:cs="Arial"/>
          <w:b/>
          <w:color w:val="7030A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2509E">
        <w:rPr>
          <w:rFonts w:ascii="Arial" w:hAnsi="Arial" w:cs="Arial"/>
          <w:b/>
          <w:color w:val="7030A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There will be a prize of a £10 voucher to the winning entry.</w:t>
      </w:r>
    </w:p>
    <w:p w:rsidR="0032509E" w:rsidRDefault="0032509E" w:rsidP="002D1C37">
      <w:pPr>
        <w:jc w:val="center"/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2509E" w:rsidRPr="0032509E" w:rsidRDefault="0032509E" w:rsidP="002D1C37">
      <w:pPr>
        <w:jc w:val="center"/>
        <w:rPr>
          <w:rFonts w:ascii="Arial" w:hAnsi="Arial" w:cs="Arial"/>
          <w:b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2509E">
        <w:rPr>
          <w:rFonts w:ascii="Arial" w:hAnsi="Arial" w:cs="Arial"/>
          <w:b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Closing date is Friday 22</w:t>
      </w:r>
      <w:r w:rsidRPr="0032509E">
        <w:rPr>
          <w:rFonts w:ascii="Arial" w:hAnsi="Arial" w:cs="Arial"/>
          <w:b/>
          <w:color w:val="385623" w:themeColor="accent6" w:themeShade="80"/>
          <w:sz w:val="40"/>
          <w:szCs w:val="40"/>
          <w:vertAlign w:val="superscrip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nd</w:t>
      </w:r>
      <w:r w:rsidRPr="0032509E">
        <w:rPr>
          <w:rFonts w:ascii="Arial" w:hAnsi="Arial" w:cs="Arial"/>
          <w:b/>
          <w:color w:val="385623" w:themeColor="accent6" w:themeShade="8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May 2020</w:t>
      </w:r>
    </w:p>
    <w:p w:rsidR="0032509E" w:rsidRDefault="0032509E" w:rsidP="002D1C37">
      <w:pPr>
        <w:jc w:val="center"/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32509E" w:rsidRPr="0032509E" w:rsidRDefault="0032509E" w:rsidP="002D1C37">
      <w:pPr>
        <w:jc w:val="center"/>
        <w:rPr>
          <w:rFonts w:ascii="Arial" w:hAnsi="Arial" w:cs="Arial"/>
          <w:b/>
          <w:color w:val="0070C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2509E">
        <w:rPr>
          <w:rFonts w:ascii="Arial" w:hAnsi="Arial" w:cs="Arial"/>
          <w:b/>
          <w:color w:val="0070C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We look forward to seeing your entries. </w:t>
      </w:r>
    </w:p>
    <w:p w:rsidR="0032509E" w:rsidRDefault="0032509E" w:rsidP="002D1C37">
      <w:pPr>
        <w:jc w:val="center"/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2008505</wp:posOffset>
            </wp:positionH>
            <wp:positionV relativeFrom="paragraph">
              <wp:posOffset>231775</wp:posOffset>
            </wp:positionV>
            <wp:extent cx="1457325" cy="1764665"/>
            <wp:effectExtent l="0" t="0" r="9525" b="6985"/>
            <wp:wrapTight wrapText="bothSides">
              <wp:wrapPolygon edited="0">
                <wp:start x="10447" y="0"/>
                <wp:lineTo x="5647" y="0"/>
                <wp:lineTo x="0" y="2099"/>
                <wp:lineTo x="0" y="19121"/>
                <wp:lineTo x="3953" y="21452"/>
                <wp:lineTo x="4800" y="21452"/>
                <wp:lineTo x="12141" y="21452"/>
                <wp:lineTo x="16376" y="21452"/>
                <wp:lineTo x="18918" y="20286"/>
                <wp:lineTo x="19482" y="18654"/>
                <wp:lineTo x="21459" y="16089"/>
                <wp:lineTo x="21459" y="7928"/>
                <wp:lineTo x="18353" y="7228"/>
                <wp:lineTo x="18353" y="3031"/>
                <wp:lineTo x="17224" y="2099"/>
                <wp:lineTo x="12424" y="0"/>
                <wp:lineTo x="10447" y="0"/>
              </wp:wrapPolygon>
            </wp:wrapTight>
            <wp:docPr id="2" name="Picture 2" descr="Artist clipart paint brush stroke clip art free imag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tist clipart paint brush stroke clip art free images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09E" w:rsidRPr="002D1C37" w:rsidRDefault="0032509E" w:rsidP="002D1C37">
      <w:pPr>
        <w:jc w:val="center"/>
        <w:rPr>
          <w:rFonts w:ascii="Arial" w:hAnsi="Arial" w:cs="Arial"/>
          <w:b/>
          <w:color w:val="FF0000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2D1C37" w:rsidRPr="002D1C37" w:rsidRDefault="002D1C37" w:rsidP="002D1C37">
      <w:pPr>
        <w:jc w:val="center"/>
        <w:rPr>
          <w:rFonts w:ascii="Lucida Handwriting" w:hAnsi="Lucida Handwriting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2D1C37" w:rsidRPr="002D1C37" w:rsidSect="002D1C37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37"/>
    <w:rsid w:val="002D1C37"/>
    <w:rsid w:val="0032509E"/>
    <w:rsid w:val="00424FAE"/>
    <w:rsid w:val="009611D7"/>
    <w:rsid w:val="00A66B5F"/>
    <w:rsid w:val="00C7598C"/>
    <w:rsid w:val="00D87952"/>
    <w:rsid w:val="00FE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45686"/>
  <w15:chartTrackingRefBased/>
  <w15:docId w15:val="{7782DBB1-6071-4EE6-A6AE-B0A32154F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C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support@palfrey-j.walsall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355BA2DC</Template>
  <TotalTime>18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ST-Garbett-D</dc:creator>
  <cp:keywords/>
  <dc:description/>
  <cp:lastModifiedBy>ST-Garbett-D</cp:lastModifiedBy>
  <cp:revision>5</cp:revision>
  <dcterms:created xsi:type="dcterms:W3CDTF">2020-04-24T07:28:00Z</dcterms:created>
  <dcterms:modified xsi:type="dcterms:W3CDTF">2020-04-24T07:53:00Z</dcterms:modified>
</cp:coreProperties>
</file>