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11D" w:rsidRPr="0042011D" w:rsidRDefault="0042011D">
      <w:pPr>
        <w:rPr>
          <w:rFonts w:ascii="SassoonCRInfant" w:hAnsi="SassoonCRInfant"/>
        </w:rPr>
      </w:pPr>
      <w:r w:rsidRPr="00FA5962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0</wp:posOffset>
            </wp:positionV>
            <wp:extent cx="898525" cy="898525"/>
            <wp:effectExtent l="0" t="0" r="0" b="0"/>
            <wp:wrapTight wrapText="bothSides">
              <wp:wrapPolygon edited="0">
                <wp:start x="16944" y="0"/>
                <wp:lineTo x="5953" y="1374"/>
                <wp:lineTo x="1374" y="3664"/>
                <wp:lineTo x="1374" y="9617"/>
                <wp:lineTo x="4580" y="15570"/>
                <wp:lineTo x="4122" y="21066"/>
                <wp:lineTo x="7327" y="21066"/>
                <wp:lineTo x="13739" y="20150"/>
                <wp:lineTo x="17860" y="18318"/>
                <wp:lineTo x="16944" y="15570"/>
                <wp:lineTo x="19692" y="8243"/>
                <wp:lineTo x="19692" y="0"/>
                <wp:lineTo x="16944" y="0"/>
              </wp:wrapPolygon>
            </wp:wrapTight>
            <wp:docPr id="9" name="Picture 4" descr="Image result for leaf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leafe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898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011D">
        <w:rPr>
          <w:rFonts w:ascii="SassoonCRInfant" w:hAnsi="SassoonCRInfant"/>
        </w:rPr>
        <w:t>Define the following words in Chapter 2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Acutely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Handkerchief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Slumped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Reverie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Circumstances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Trudge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Gawping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Overwhelmed </w:t>
      </w:r>
    </w:p>
    <w:p w:rsidR="0042011D" w:rsidRPr="0042011D" w:rsidRDefault="0042011D" w:rsidP="0042011D">
      <w:pPr>
        <w:pStyle w:val="ListParagraph"/>
        <w:numPr>
          <w:ilvl w:val="0"/>
          <w:numId w:val="1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Astonishment </w:t>
      </w:r>
    </w:p>
    <w:p w:rsidR="0042011D" w:rsidRPr="0042011D" w:rsidRDefault="0042011D">
      <w:pPr>
        <w:rPr>
          <w:rFonts w:ascii="SassoonCRInfant" w:hAnsi="SassoonCRInfant"/>
        </w:rPr>
      </w:pPr>
    </w:p>
    <w:p w:rsidR="0042011D" w:rsidRPr="0042011D" w:rsidRDefault="0042011D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>Ext: Can you use these words in your own sentences?</w:t>
      </w:r>
    </w:p>
    <w:p w:rsidR="0042011D" w:rsidRPr="0042011D" w:rsidRDefault="0042011D">
      <w:pPr>
        <w:rPr>
          <w:rFonts w:ascii="SassoonCRInfant" w:hAnsi="SassoonCRInfant"/>
        </w:rPr>
      </w:pPr>
    </w:p>
    <w:p w:rsidR="0042011D" w:rsidRDefault="0042011D">
      <w:pPr>
        <w:rPr>
          <w:rFonts w:ascii="SassoonCRInfant" w:hAnsi="SassoonCRInfant"/>
        </w:rPr>
      </w:pPr>
    </w:p>
    <w:p w:rsidR="0042011D" w:rsidRPr="0042011D" w:rsidRDefault="0042011D">
      <w:p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46068" cy="619125"/>
            <wp:effectExtent l="0" t="0" r="6985" b="0"/>
            <wp:wrapTight wrapText="bothSides">
              <wp:wrapPolygon edited="0">
                <wp:start x="7544" y="0"/>
                <wp:lineTo x="0" y="4652"/>
                <wp:lineTo x="0" y="12628"/>
                <wp:lineTo x="2263" y="20603"/>
                <wp:lineTo x="17350" y="20603"/>
                <wp:lineTo x="18105" y="20603"/>
                <wp:lineTo x="21122" y="10634"/>
                <wp:lineTo x="21122" y="5982"/>
                <wp:lineTo x="12824" y="0"/>
                <wp:lineTo x="7544" y="0"/>
              </wp:wrapPolygon>
            </wp:wrapTight>
            <wp:docPr id="1032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68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11D" w:rsidRPr="0042011D" w:rsidRDefault="0042011D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Read Chapter 2 of Oliver Twist. Identify any tricky words and create a list in your book, defining them. </w:t>
      </w:r>
    </w:p>
    <w:p w:rsidR="0042011D" w:rsidRPr="0042011D" w:rsidRDefault="0042011D">
      <w:pPr>
        <w:rPr>
          <w:rFonts w:ascii="SassoonCRInfant" w:hAnsi="SassoonCRInfant"/>
        </w:rPr>
      </w:pPr>
    </w:p>
    <w:p w:rsidR="0042011D" w:rsidRPr="0042011D" w:rsidRDefault="0042011D">
      <w:pPr>
        <w:rPr>
          <w:rFonts w:ascii="SassoonCRInfant" w:hAnsi="SassoonCRInfant"/>
        </w:rPr>
      </w:pPr>
      <w:r w:rsidRPr="0042011D">
        <w:rPr>
          <w:rFonts w:ascii="SassoonCRInfant" w:hAnsi="SassoonCRInfant"/>
          <w:b/>
        </w:rPr>
        <w:t>Ext:</w:t>
      </w:r>
      <w:r w:rsidRPr="0042011D">
        <w:rPr>
          <w:rFonts w:ascii="SassoonCRInfant" w:hAnsi="SassoonCRInfant"/>
        </w:rPr>
        <w:t xml:space="preserve"> Record you thoughts on the following questions.</w:t>
      </w:r>
    </w:p>
    <w:p w:rsidR="0042011D" w:rsidRPr="0042011D" w:rsidRDefault="0042011D">
      <w:pPr>
        <w:rPr>
          <w:rFonts w:ascii="SassoonCRInfant" w:hAnsi="SassoonCRInfant"/>
        </w:rPr>
      </w:pPr>
    </w:p>
    <w:p w:rsidR="0042011D" w:rsidRPr="0042011D" w:rsidRDefault="0042011D" w:rsidP="0042011D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How is Oliver feeling when he arrives in London?</w:t>
      </w:r>
    </w:p>
    <w:p w:rsidR="0042011D" w:rsidRPr="0042011D" w:rsidRDefault="0042011D">
      <w:pPr>
        <w:rPr>
          <w:rFonts w:ascii="SassoonCRInfant" w:hAnsi="SassoonCRInfant"/>
        </w:rPr>
      </w:pPr>
    </w:p>
    <w:p w:rsidR="0042011D" w:rsidRPr="0042011D" w:rsidRDefault="0042011D" w:rsidP="0042011D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Is Dodger being kind when he offers Oliver a place to stay?</w:t>
      </w:r>
    </w:p>
    <w:p w:rsidR="0042011D" w:rsidRPr="0042011D" w:rsidRDefault="0042011D">
      <w:pPr>
        <w:rPr>
          <w:rFonts w:ascii="SassoonCRInfant" w:hAnsi="SassoonCRInfant"/>
        </w:rPr>
      </w:pPr>
    </w:p>
    <w:p w:rsidR="001C3F0F" w:rsidRPr="001C3F0F" w:rsidRDefault="0042011D" w:rsidP="001C3F0F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Where do you think Oliver was better off, in the workhouse or with Fagin?</w:t>
      </w:r>
    </w:p>
    <w:p w:rsidR="001C3F0F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73600" behindDoc="1" locked="0" layoutInCell="1" allowOverlap="1" wp14:anchorId="77F07F29" wp14:editId="604B327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46068" cy="619125"/>
            <wp:effectExtent l="0" t="0" r="6985" b="0"/>
            <wp:wrapTight wrapText="bothSides">
              <wp:wrapPolygon edited="0">
                <wp:start x="7544" y="0"/>
                <wp:lineTo x="0" y="4652"/>
                <wp:lineTo x="0" y="12628"/>
                <wp:lineTo x="2263" y="20603"/>
                <wp:lineTo x="17350" y="20603"/>
                <wp:lineTo x="18105" y="20603"/>
                <wp:lineTo x="21122" y="10634"/>
                <wp:lineTo x="21122" y="5982"/>
                <wp:lineTo x="12824" y="0"/>
                <wp:lineTo x="7544" y="0"/>
              </wp:wrapPolygon>
            </wp:wrapTight>
            <wp:docPr id="10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68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Read Chapter 2 of Oliver Twist. Identify any tricky words and create a list in your book, defining them. 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b/>
        </w:rPr>
        <w:t>Ext:</w:t>
      </w:r>
      <w:r w:rsidRPr="0042011D">
        <w:rPr>
          <w:rFonts w:ascii="SassoonCRInfant" w:hAnsi="SassoonCRInfant"/>
        </w:rPr>
        <w:t xml:space="preserve"> Record you thoughts on the following questions.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How is Oliver feeling when he arrives in London?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Is Dodger being kind when he offers Oliver a place to stay?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pStyle w:val="ListParagraph"/>
        <w:numPr>
          <w:ilvl w:val="0"/>
          <w:numId w:val="2"/>
        </w:numPr>
        <w:rPr>
          <w:rFonts w:ascii="SassoonCRInfant" w:hAnsi="SassoonCRInfant"/>
        </w:rPr>
      </w:pPr>
      <w:r w:rsidRPr="0042011D">
        <w:rPr>
          <w:rFonts w:ascii="SassoonCRInfant" w:hAnsi="SassoonCRInfant"/>
        </w:rPr>
        <w:t>Where do you think Oliver was better off, in the workhouse or with Fagin?</w:t>
      </w:r>
    </w:p>
    <w:p w:rsidR="001C3F0F" w:rsidRDefault="001C3F0F">
      <w:pPr>
        <w:rPr>
          <w:rFonts w:ascii="SassoonCRInfant" w:hAnsi="SassoonCRInfant"/>
        </w:rPr>
      </w:pPr>
      <w:r>
        <w:rPr>
          <w:rFonts w:ascii="SassoonCRInfant" w:hAnsi="SassoonCRInfant"/>
        </w:rPr>
        <w:br w:type="page"/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65408" behindDoc="1" locked="0" layoutInCell="1" allowOverlap="1" wp14:anchorId="30DE5AE9" wp14:editId="5D5267F2">
            <wp:simplePos x="0" y="0"/>
            <wp:positionH relativeFrom="margin">
              <wp:posOffset>4862195</wp:posOffset>
            </wp:positionH>
            <wp:positionV relativeFrom="paragraph">
              <wp:posOffset>170815</wp:posOffset>
            </wp:positionV>
            <wp:extent cx="676910" cy="676910"/>
            <wp:effectExtent l="0" t="0" r="0" b="8890"/>
            <wp:wrapTight wrapText="bothSides">
              <wp:wrapPolygon edited="0">
                <wp:start x="7295" y="0"/>
                <wp:lineTo x="1824" y="5471"/>
                <wp:lineTo x="4255" y="10334"/>
                <wp:lineTo x="1216" y="15197"/>
                <wp:lineTo x="608" y="17021"/>
                <wp:lineTo x="1824" y="20060"/>
                <wp:lineTo x="3039" y="21276"/>
                <wp:lineTo x="19452" y="21276"/>
                <wp:lineTo x="20060" y="14589"/>
                <wp:lineTo x="15197" y="10334"/>
                <wp:lineTo x="18844" y="3647"/>
                <wp:lineTo x="17629" y="1824"/>
                <wp:lineTo x="9726" y="0"/>
                <wp:lineTo x="7295" y="0"/>
              </wp:wrapPolygon>
            </wp:wrapTight>
            <wp:docPr id="1" name="Picture 2" descr="Image result for vapo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vapore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64384" behindDoc="1" locked="0" layoutInCell="1" allowOverlap="1" wp14:anchorId="3D6A9DCF" wp14:editId="3E34E172">
            <wp:simplePos x="0" y="0"/>
            <wp:positionH relativeFrom="column">
              <wp:posOffset>4161790</wp:posOffset>
            </wp:positionH>
            <wp:positionV relativeFrom="paragraph">
              <wp:posOffset>85725</wp:posOffset>
            </wp:positionV>
            <wp:extent cx="633095" cy="562610"/>
            <wp:effectExtent l="19050" t="76200" r="14605" b="85090"/>
            <wp:wrapTight wrapText="bothSides">
              <wp:wrapPolygon edited="0">
                <wp:start x="17996" y="-1226"/>
                <wp:lineTo x="4025" y="-4730"/>
                <wp:lineTo x="49" y="6182"/>
                <wp:lineTo x="-1470" y="20874"/>
                <wp:lineTo x="2921" y="22213"/>
                <wp:lineTo x="11756" y="21877"/>
                <wp:lineTo x="21208" y="13394"/>
                <wp:lineTo x="21378" y="12688"/>
                <wp:lineTo x="22387" y="114"/>
                <wp:lineTo x="17996" y="-1226"/>
              </wp:wrapPolygon>
            </wp:wrapTight>
            <wp:docPr id="2" name="Picture 6" descr="Image result for fla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result for flare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7375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9908">
                      <a:off x="0" y="0"/>
                      <a:ext cx="633095" cy="5626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011D">
        <w:rPr>
          <w:rFonts w:ascii="SassoonCRInfant" w:hAnsi="SassoonCRInfant"/>
        </w:rPr>
        <w:t xml:space="preserve">Use the </w:t>
      </w:r>
      <w:r w:rsidRPr="0042011D">
        <w:rPr>
          <w:rFonts w:ascii="SassoonCRInfant" w:hAnsi="SassoonCRInfant"/>
          <w:b/>
        </w:rPr>
        <w:t>bold</w:t>
      </w:r>
      <w:r w:rsidRPr="0042011D">
        <w:rPr>
          <w:rFonts w:ascii="SassoonCRInfant" w:hAnsi="SassoonCRInfant"/>
        </w:rPr>
        <w:t xml:space="preserve"> words to write your own sentences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He sat down, dazed and </w:t>
      </w:r>
      <w:r w:rsidRPr="0042011D">
        <w:rPr>
          <w:rFonts w:ascii="SassoonCRInfant" w:hAnsi="SassoonCRInfant"/>
          <w:b/>
        </w:rPr>
        <w:t>exhausted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</w:t>
      </w:r>
      <w:proofErr w:type="gramStart"/>
      <w:r w:rsidRPr="0042011D">
        <w:rPr>
          <w:rFonts w:ascii="SassoonCRInfant" w:hAnsi="SassoonCRInfant"/>
        </w:rPr>
        <w:t>gentleman</w:t>
      </w:r>
      <w:proofErr w:type="gramEnd"/>
      <w:r w:rsidRPr="0042011D">
        <w:rPr>
          <w:rFonts w:ascii="SassoonCRInfant" w:hAnsi="SassoonCRInfant"/>
        </w:rPr>
        <w:t xml:space="preserve"> was horrified at the thought of the</w:t>
      </w:r>
      <w:r w:rsidRPr="0042011D">
        <w:rPr>
          <w:rFonts w:ascii="SassoonCRInfant" w:hAnsi="SassoonCRInfant"/>
          <w:b/>
        </w:rPr>
        <w:t xml:space="preserve"> injustice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“Actually </w:t>
      </w:r>
      <w:proofErr w:type="gramStart"/>
      <w:r w:rsidRPr="0042011D">
        <w:rPr>
          <w:rFonts w:ascii="SassoonCRInfant" w:hAnsi="SassoonCRInfant"/>
        </w:rPr>
        <w:t>it’s</w:t>
      </w:r>
      <w:proofErr w:type="gramEnd"/>
      <w:r w:rsidRPr="0042011D">
        <w:rPr>
          <w:rFonts w:ascii="SassoonCRInfant" w:hAnsi="SassoonCRInfant"/>
        </w:rPr>
        <w:t xml:space="preserve"> business I’m ‘ere about,” said Nancy, </w:t>
      </w:r>
      <w:r w:rsidRPr="0042011D">
        <w:rPr>
          <w:rFonts w:ascii="SassoonCRInfant" w:hAnsi="SassoonCRInfant"/>
          <w:b/>
        </w:rPr>
        <w:t>briskly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stranger listened </w:t>
      </w:r>
      <w:r w:rsidRPr="0042011D">
        <w:rPr>
          <w:rFonts w:ascii="SassoonCRInfant" w:hAnsi="SassoonCRInfant"/>
          <w:b/>
        </w:rPr>
        <w:t>intently</w:t>
      </w:r>
      <w:r w:rsidRPr="0042011D">
        <w:rPr>
          <w:rFonts w:ascii="SassoonCRInfant" w:hAnsi="SassoonCRInfant"/>
        </w:rPr>
        <w:t>, nodding thoughtfully from time to time.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Ext: Re-read Chapter 2 of Oliver Twist. Identify any other tricky words and create a list in your book, defining them. 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42011D" w:rsidRDefault="0042011D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68480" behindDoc="1" locked="0" layoutInCell="1" allowOverlap="1" wp14:anchorId="30DE5AE9" wp14:editId="5D5267F2">
            <wp:simplePos x="0" y="0"/>
            <wp:positionH relativeFrom="margin">
              <wp:posOffset>4862195</wp:posOffset>
            </wp:positionH>
            <wp:positionV relativeFrom="paragraph">
              <wp:posOffset>170815</wp:posOffset>
            </wp:positionV>
            <wp:extent cx="676910" cy="676910"/>
            <wp:effectExtent l="0" t="0" r="0" b="8890"/>
            <wp:wrapTight wrapText="bothSides">
              <wp:wrapPolygon edited="0">
                <wp:start x="7295" y="0"/>
                <wp:lineTo x="1824" y="5471"/>
                <wp:lineTo x="4255" y="10334"/>
                <wp:lineTo x="1216" y="15197"/>
                <wp:lineTo x="608" y="17021"/>
                <wp:lineTo x="1824" y="20060"/>
                <wp:lineTo x="3039" y="21276"/>
                <wp:lineTo x="19452" y="21276"/>
                <wp:lineTo x="20060" y="14589"/>
                <wp:lineTo x="15197" y="10334"/>
                <wp:lineTo x="18844" y="3647"/>
                <wp:lineTo x="17629" y="1824"/>
                <wp:lineTo x="9726" y="0"/>
                <wp:lineTo x="7295" y="0"/>
              </wp:wrapPolygon>
            </wp:wrapTight>
            <wp:docPr id="3" name="Picture 2" descr="Image result for vapo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vapore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67456" behindDoc="1" locked="0" layoutInCell="1" allowOverlap="1" wp14:anchorId="3D6A9DCF" wp14:editId="3E34E172">
            <wp:simplePos x="0" y="0"/>
            <wp:positionH relativeFrom="column">
              <wp:posOffset>4161790</wp:posOffset>
            </wp:positionH>
            <wp:positionV relativeFrom="paragraph">
              <wp:posOffset>85725</wp:posOffset>
            </wp:positionV>
            <wp:extent cx="633095" cy="562610"/>
            <wp:effectExtent l="19050" t="76200" r="14605" b="85090"/>
            <wp:wrapTight wrapText="bothSides">
              <wp:wrapPolygon edited="0">
                <wp:start x="17996" y="-1226"/>
                <wp:lineTo x="4025" y="-4730"/>
                <wp:lineTo x="49" y="6182"/>
                <wp:lineTo x="-1470" y="20874"/>
                <wp:lineTo x="2921" y="22213"/>
                <wp:lineTo x="11756" y="21877"/>
                <wp:lineTo x="21208" y="13394"/>
                <wp:lineTo x="21378" y="12688"/>
                <wp:lineTo x="22387" y="114"/>
                <wp:lineTo x="17996" y="-1226"/>
              </wp:wrapPolygon>
            </wp:wrapTight>
            <wp:docPr id="4" name="Picture 6" descr="Image result for fla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result for flare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7375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9908">
                      <a:off x="0" y="0"/>
                      <a:ext cx="633095" cy="5626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011D">
        <w:rPr>
          <w:rFonts w:ascii="SassoonCRInfant" w:hAnsi="SassoonCRInfant"/>
        </w:rPr>
        <w:t xml:space="preserve">Use the </w:t>
      </w:r>
      <w:r w:rsidRPr="0042011D">
        <w:rPr>
          <w:rFonts w:ascii="SassoonCRInfant" w:hAnsi="SassoonCRInfant"/>
          <w:b/>
        </w:rPr>
        <w:t>bold</w:t>
      </w:r>
      <w:r w:rsidRPr="0042011D">
        <w:rPr>
          <w:rFonts w:ascii="SassoonCRInfant" w:hAnsi="SassoonCRInfant"/>
        </w:rPr>
        <w:t xml:space="preserve"> words to write your own sentences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He sat down, dazed and </w:t>
      </w:r>
      <w:r w:rsidRPr="0042011D">
        <w:rPr>
          <w:rFonts w:ascii="SassoonCRInfant" w:hAnsi="SassoonCRInfant"/>
          <w:b/>
        </w:rPr>
        <w:t>exhausted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</w:t>
      </w:r>
      <w:proofErr w:type="gramStart"/>
      <w:r w:rsidRPr="0042011D">
        <w:rPr>
          <w:rFonts w:ascii="SassoonCRInfant" w:hAnsi="SassoonCRInfant"/>
        </w:rPr>
        <w:t>gentleman</w:t>
      </w:r>
      <w:proofErr w:type="gramEnd"/>
      <w:r w:rsidRPr="0042011D">
        <w:rPr>
          <w:rFonts w:ascii="SassoonCRInfant" w:hAnsi="SassoonCRInfant"/>
        </w:rPr>
        <w:t xml:space="preserve"> was horrified at the thought of the</w:t>
      </w:r>
      <w:r w:rsidRPr="0042011D">
        <w:rPr>
          <w:rFonts w:ascii="SassoonCRInfant" w:hAnsi="SassoonCRInfant"/>
          <w:b/>
        </w:rPr>
        <w:t xml:space="preserve"> injustice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“Actually </w:t>
      </w:r>
      <w:proofErr w:type="gramStart"/>
      <w:r w:rsidRPr="0042011D">
        <w:rPr>
          <w:rFonts w:ascii="SassoonCRInfant" w:hAnsi="SassoonCRInfant"/>
        </w:rPr>
        <w:t>it’s</w:t>
      </w:r>
      <w:proofErr w:type="gramEnd"/>
      <w:r w:rsidRPr="0042011D">
        <w:rPr>
          <w:rFonts w:ascii="SassoonCRInfant" w:hAnsi="SassoonCRInfant"/>
        </w:rPr>
        <w:t xml:space="preserve"> business I’m ‘ere about,” said Nancy, </w:t>
      </w:r>
      <w:r w:rsidRPr="0042011D">
        <w:rPr>
          <w:rFonts w:ascii="SassoonCRInfant" w:hAnsi="SassoonCRInfant"/>
          <w:b/>
        </w:rPr>
        <w:t>briskly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stranger listened </w:t>
      </w:r>
      <w:r w:rsidRPr="0042011D">
        <w:rPr>
          <w:rFonts w:ascii="SassoonCRInfant" w:hAnsi="SassoonCRInfant"/>
          <w:b/>
        </w:rPr>
        <w:t>intently</w:t>
      </w:r>
      <w:r w:rsidRPr="0042011D">
        <w:rPr>
          <w:rFonts w:ascii="SassoonCRInfant" w:hAnsi="SassoonCRInfant"/>
        </w:rPr>
        <w:t>, nodding thoughtfully from time to time.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Ext: Re-read Chapter 2 of Oliver Twist. Identify any other tricky words and create a list in your book, defining them. 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71552" behindDoc="1" locked="0" layoutInCell="1" allowOverlap="1" wp14:anchorId="30DE5AE9" wp14:editId="5D5267F2">
            <wp:simplePos x="0" y="0"/>
            <wp:positionH relativeFrom="margin">
              <wp:posOffset>4862195</wp:posOffset>
            </wp:positionH>
            <wp:positionV relativeFrom="paragraph">
              <wp:posOffset>170815</wp:posOffset>
            </wp:positionV>
            <wp:extent cx="676910" cy="676910"/>
            <wp:effectExtent l="0" t="0" r="0" b="8890"/>
            <wp:wrapTight wrapText="bothSides">
              <wp:wrapPolygon edited="0">
                <wp:start x="7295" y="0"/>
                <wp:lineTo x="1824" y="5471"/>
                <wp:lineTo x="4255" y="10334"/>
                <wp:lineTo x="1216" y="15197"/>
                <wp:lineTo x="608" y="17021"/>
                <wp:lineTo x="1824" y="20060"/>
                <wp:lineTo x="3039" y="21276"/>
                <wp:lineTo x="19452" y="21276"/>
                <wp:lineTo x="20060" y="14589"/>
                <wp:lineTo x="15197" y="10334"/>
                <wp:lineTo x="18844" y="3647"/>
                <wp:lineTo x="17629" y="1824"/>
                <wp:lineTo x="9726" y="0"/>
                <wp:lineTo x="7295" y="0"/>
              </wp:wrapPolygon>
            </wp:wrapTight>
            <wp:docPr id="5" name="Picture 2" descr="Image result for vapo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vapore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  <w:noProof/>
        </w:rPr>
        <w:drawing>
          <wp:anchor distT="0" distB="0" distL="114300" distR="114300" simplePos="0" relativeHeight="251670528" behindDoc="1" locked="0" layoutInCell="1" allowOverlap="1" wp14:anchorId="3D6A9DCF" wp14:editId="3E34E172">
            <wp:simplePos x="0" y="0"/>
            <wp:positionH relativeFrom="column">
              <wp:posOffset>4161790</wp:posOffset>
            </wp:positionH>
            <wp:positionV relativeFrom="paragraph">
              <wp:posOffset>85725</wp:posOffset>
            </wp:positionV>
            <wp:extent cx="633095" cy="562610"/>
            <wp:effectExtent l="19050" t="76200" r="14605" b="85090"/>
            <wp:wrapTight wrapText="bothSides">
              <wp:wrapPolygon edited="0">
                <wp:start x="17996" y="-1226"/>
                <wp:lineTo x="4025" y="-4730"/>
                <wp:lineTo x="49" y="6182"/>
                <wp:lineTo x="-1470" y="20874"/>
                <wp:lineTo x="2921" y="22213"/>
                <wp:lineTo x="11756" y="21877"/>
                <wp:lineTo x="21208" y="13394"/>
                <wp:lineTo x="21378" y="12688"/>
                <wp:lineTo x="22387" y="114"/>
                <wp:lineTo x="17996" y="-1226"/>
              </wp:wrapPolygon>
            </wp:wrapTight>
            <wp:docPr id="6" name="Picture 6" descr="Image result for flar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result for flare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7375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9908">
                      <a:off x="0" y="0"/>
                      <a:ext cx="633095" cy="5626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011D">
        <w:rPr>
          <w:rFonts w:ascii="SassoonCRInfant" w:hAnsi="SassoonCRInfant"/>
        </w:rPr>
        <w:t xml:space="preserve">Use the </w:t>
      </w:r>
      <w:r w:rsidRPr="0042011D">
        <w:rPr>
          <w:rFonts w:ascii="SassoonCRInfant" w:hAnsi="SassoonCRInfant"/>
          <w:b/>
        </w:rPr>
        <w:t>bold</w:t>
      </w:r>
      <w:r w:rsidRPr="0042011D">
        <w:rPr>
          <w:rFonts w:ascii="SassoonCRInfant" w:hAnsi="SassoonCRInfant"/>
        </w:rPr>
        <w:t xml:space="preserve"> words to write your own sentences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He sat down, dazed and </w:t>
      </w:r>
      <w:r w:rsidRPr="0042011D">
        <w:rPr>
          <w:rFonts w:ascii="SassoonCRInfant" w:hAnsi="SassoonCRInfant"/>
          <w:b/>
        </w:rPr>
        <w:t>exhausted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</w:t>
      </w:r>
      <w:proofErr w:type="gramStart"/>
      <w:r w:rsidRPr="0042011D">
        <w:rPr>
          <w:rFonts w:ascii="SassoonCRInfant" w:hAnsi="SassoonCRInfant"/>
        </w:rPr>
        <w:t>gentleman</w:t>
      </w:r>
      <w:proofErr w:type="gramEnd"/>
      <w:r w:rsidRPr="0042011D">
        <w:rPr>
          <w:rFonts w:ascii="SassoonCRInfant" w:hAnsi="SassoonCRInfant"/>
        </w:rPr>
        <w:t xml:space="preserve"> was horrified at the thought of the</w:t>
      </w:r>
      <w:r w:rsidRPr="0042011D">
        <w:rPr>
          <w:rFonts w:ascii="SassoonCRInfant" w:hAnsi="SassoonCRInfant"/>
          <w:b/>
        </w:rPr>
        <w:t xml:space="preserve"> injustice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“Actually </w:t>
      </w:r>
      <w:proofErr w:type="gramStart"/>
      <w:r w:rsidRPr="0042011D">
        <w:rPr>
          <w:rFonts w:ascii="SassoonCRInfant" w:hAnsi="SassoonCRInfant"/>
        </w:rPr>
        <w:t>it’s</w:t>
      </w:r>
      <w:proofErr w:type="gramEnd"/>
      <w:r w:rsidRPr="0042011D">
        <w:rPr>
          <w:rFonts w:ascii="SassoonCRInfant" w:hAnsi="SassoonCRInfant"/>
        </w:rPr>
        <w:t xml:space="preserve"> business I’m ‘ere about,” said Nancy, </w:t>
      </w:r>
      <w:r w:rsidRPr="0042011D">
        <w:rPr>
          <w:rFonts w:ascii="SassoonCRInfant" w:hAnsi="SassoonCRInfant"/>
          <w:b/>
        </w:rPr>
        <w:t>briskly</w:t>
      </w:r>
      <w:r w:rsidRPr="0042011D">
        <w:rPr>
          <w:rFonts w:ascii="SassoonCRInfant" w:hAnsi="SassoonCRInfant"/>
        </w:rPr>
        <w:t>.</w:t>
      </w: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The stranger listened </w:t>
      </w:r>
      <w:r w:rsidRPr="0042011D">
        <w:rPr>
          <w:rFonts w:ascii="SassoonCRInfant" w:hAnsi="SassoonCRInfant"/>
          <w:b/>
        </w:rPr>
        <w:t>intently</w:t>
      </w:r>
      <w:r w:rsidRPr="0042011D">
        <w:rPr>
          <w:rFonts w:ascii="SassoonCRInfant" w:hAnsi="SassoonCRInfant"/>
        </w:rPr>
        <w:t>, nodding thoughtfully from time to time.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Pr="0042011D" w:rsidRDefault="001C3F0F" w:rsidP="001C3F0F">
      <w:pPr>
        <w:rPr>
          <w:rFonts w:ascii="SassoonCRInfant" w:hAnsi="SassoonCRInfant"/>
        </w:rPr>
      </w:pPr>
      <w:r w:rsidRPr="0042011D">
        <w:rPr>
          <w:rFonts w:ascii="SassoonCRInfant" w:hAnsi="SassoonCRInfant"/>
        </w:rPr>
        <w:t xml:space="preserve">Ext: Re-read Chapter 2 of Oliver Twist. Identify any other tricky words and create a list in your book, defining them. </w:t>
      </w:r>
    </w:p>
    <w:p w:rsidR="001C3F0F" w:rsidRPr="0042011D" w:rsidRDefault="001C3F0F" w:rsidP="001C3F0F">
      <w:pPr>
        <w:rPr>
          <w:rFonts w:ascii="SassoonCRInfant" w:hAnsi="SassoonCRInfant"/>
        </w:rPr>
      </w:pPr>
    </w:p>
    <w:p w:rsidR="001C3F0F" w:rsidRDefault="001C3F0F" w:rsidP="001C3F0F">
      <w:pPr>
        <w:rPr>
          <w:rFonts w:ascii="SassoonCRInfant" w:hAnsi="SassoonCRInfant"/>
        </w:rPr>
      </w:pPr>
    </w:p>
    <w:p w:rsidR="00CB6207" w:rsidRDefault="00CB6207">
      <w:pPr>
        <w:rPr>
          <w:rFonts w:ascii="SassoonCRInfant" w:hAnsi="SassoonCRInfant"/>
        </w:rPr>
      </w:pPr>
      <w:r>
        <w:rPr>
          <w:rFonts w:ascii="SassoonCRInfant" w:hAnsi="SassoonCRInfant"/>
        </w:rPr>
        <w:br w:type="page"/>
      </w:r>
    </w:p>
    <w:p w:rsidR="00CB6207" w:rsidRDefault="00CB6207">
      <w:pPr>
        <w:rPr>
          <w:rFonts w:ascii="SassoonCRInfant" w:hAnsi="SassoonCRInfant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5801360</wp:posOffset>
            </wp:positionV>
            <wp:extent cx="4886960" cy="2854325"/>
            <wp:effectExtent l="0" t="0" r="8890" b="3175"/>
            <wp:wrapTight wrapText="bothSides">
              <wp:wrapPolygon edited="0">
                <wp:start x="0" y="0"/>
                <wp:lineTo x="0" y="21480"/>
                <wp:lineTo x="21555" y="21480"/>
                <wp:lineTo x="2155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5" t="21519" r="11517" b="5149"/>
                    <a:stretch/>
                  </pic:blipFill>
                  <pic:spPr bwMode="auto">
                    <a:xfrm>
                      <a:off x="0" y="0"/>
                      <a:ext cx="4886960" cy="285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-370840</wp:posOffset>
            </wp:positionH>
            <wp:positionV relativeFrom="paragraph">
              <wp:posOffset>0</wp:posOffset>
            </wp:positionV>
            <wp:extent cx="4871085" cy="5580380"/>
            <wp:effectExtent l="0" t="0" r="5715" b="12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17" t="16739" r="25806" b="5097"/>
                    <a:stretch/>
                  </pic:blipFill>
                  <pic:spPr bwMode="auto">
                    <a:xfrm>
                      <a:off x="0" y="0"/>
                      <a:ext cx="4871085" cy="558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</w:rPr>
        <w:br w:type="page"/>
      </w:r>
    </w:p>
    <w:p w:rsidR="00CB6207" w:rsidRPr="00CB6207" w:rsidRDefault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lastRenderedPageBreak/>
        <w:t>Using Chapter 2, along with the following pictures, write about the following points:</w:t>
      </w:r>
    </w:p>
    <w:p w:rsidR="00CB6207" w:rsidRPr="00CB6207" w:rsidRDefault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CB6207">
        <w:rPr>
          <w:rFonts w:ascii="SassoonCRInfant" w:hAnsi="SassoonCRInfant"/>
        </w:rPr>
        <w:t>What do you believe London was like during the Victorian period?</w:t>
      </w:r>
    </w:p>
    <w:p w:rsidR="00CB6207" w:rsidRPr="00CB6207" w:rsidRDefault="00CB6207">
      <w:p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91008" behindDoc="0" locked="0" layoutInCell="1" allowOverlap="1" wp14:anchorId="1F387FC7" wp14:editId="558ABF52">
            <wp:simplePos x="0" y="0"/>
            <wp:positionH relativeFrom="column">
              <wp:posOffset>5162034</wp:posOffset>
            </wp:positionH>
            <wp:positionV relativeFrom="paragraph">
              <wp:posOffset>8890</wp:posOffset>
            </wp:positionV>
            <wp:extent cx="545465" cy="619125"/>
            <wp:effectExtent l="0" t="0" r="6985" b="9525"/>
            <wp:wrapNone/>
            <wp:docPr id="25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CB6207">
        <w:rPr>
          <w:rFonts w:ascii="SassoonCRInfant" w:hAnsi="SassoonCRInfant"/>
        </w:rPr>
        <w:t>Imagine and describe how Oliver is feeling when he arrives in London</w:t>
      </w:r>
      <w:r w:rsidRPr="00CB6207">
        <w:rPr>
          <w:rFonts w:ascii="SassoonCRInfant" w:hAnsi="SassoonCRInfant"/>
        </w:rPr>
        <w:t>.</w:t>
      </w:r>
      <w:r w:rsidRPr="00CB6207">
        <w:rPr>
          <w:noProof/>
        </w:rPr>
        <w:t xml:space="preserve"> </w:t>
      </w:r>
    </w:p>
    <w:p w:rsidR="00CB6207" w:rsidRPr="00CB6207" w:rsidRDefault="00CB6207">
      <w:pPr>
        <w:rPr>
          <w:rFonts w:ascii="SassoonCRInfant" w:hAnsi="SassoonCRInfant"/>
        </w:rPr>
      </w:pPr>
    </w:p>
    <w:p w:rsidR="00CB6207" w:rsidRPr="00CB6207" w:rsidRDefault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 xml:space="preserve">Ext: </w:t>
      </w:r>
      <w:proofErr w:type="gramStart"/>
      <w:r w:rsidRPr="00CB6207">
        <w:rPr>
          <w:rFonts w:ascii="SassoonCRInfant" w:hAnsi="SassoonCRInfant"/>
        </w:rPr>
        <w:t>Predict:</w:t>
      </w:r>
      <w:proofErr w:type="gramEnd"/>
      <w:r w:rsidRPr="00CB6207">
        <w:rPr>
          <w:rFonts w:ascii="SassoonCRInfant" w:hAnsi="SassoonCRInfant"/>
        </w:rPr>
        <w:t xml:space="preserve"> Will Oliver ever get a real home? Explain your thoughts.</w:t>
      </w:r>
    </w:p>
    <w:p w:rsidR="00CB6207" w:rsidRPr="00CB6207" w:rsidRDefault="00CB6207">
      <w:pPr>
        <w:rPr>
          <w:rFonts w:ascii="SassoonCRInfant" w:hAnsi="SassoonCRInfant"/>
        </w:rPr>
      </w:pPr>
    </w:p>
    <w:p w:rsidR="00CB6207" w:rsidRDefault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>Using Chapter 2, along with the following pictures, write about the following points: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CB6207">
        <w:rPr>
          <w:rFonts w:ascii="SassoonCRInfant" w:hAnsi="SassoonCRInfant"/>
        </w:rPr>
        <w:t>What do you believe London was like during the Victorian period?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93056" behindDoc="0" locked="0" layoutInCell="1" allowOverlap="1" wp14:anchorId="0648F87D" wp14:editId="38717C66">
            <wp:simplePos x="0" y="0"/>
            <wp:positionH relativeFrom="column">
              <wp:posOffset>5211301</wp:posOffset>
            </wp:positionH>
            <wp:positionV relativeFrom="paragraph">
              <wp:posOffset>1905</wp:posOffset>
            </wp:positionV>
            <wp:extent cx="545465" cy="619125"/>
            <wp:effectExtent l="0" t="0" r="6985" b="9525"/>
            <wp:wrapNone/>
            <wp:docPr id="26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207">
        <w:rPr>
          <w:rFonts w:ascii="SassoonCRInfant" w:hAnsi="SassoonCRInfant"/>
        </w:rPr>
        <w:t>Imagine and describe how Oliver is feeling when he arrives in London.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 xml:space="preserve">Ext: </w:t>
      </w:r>
      <w:proofErr w:type="gramStart"/>
      <w:r w:rsidRPr="00CB6207">
        <w:rPr>
          <w:rFonts w:ascii="SassoonCRInfant" w:hAnsi="SassoonCRInfant"/>
        </w:rPr>
        <w:t>Predict:</w:t>
      </w:r>
      <w:proofErr w:type="gramEnd"/>
      <w:r w:rsidRPr="00CB6207">
        <w:rPr>
          <w:rFonts w:ascii="SassoonCRInfant" w:hAnsi="SassoonCRInfant"/>
        </w:rPr>
        <w:t xml:space="preserve"> Will Oliver ever get a real home? Explain your thoughts.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>Using Chapter 2, along with the following pictures, write about the following points: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95104" behindDoc="0" locked="0" layoutInCell="1" allowOverlap="1" wp14:anchorId="0648F87D" wp14:editId="38717C66">
            <wp:simplePos x="0" y="0"/>
            <wp:positionH relativeFrom="rightMargin">
              <wp:align>left</wp:align>
            </wp:positionH>
            <wp:positionV relativeFrom="paragraph">
              <wp:posOffset>64567</wp:posOffset>
            </wp:positionV>
            <wp:extent cx="545465" cy="619125"/>
            <wp:effectExtent l="0" t="0" r="6985" b="9525"/>
            <wp:wrapNone/>
            <wp:docPr id="27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207">
        <w:rPr>
          <w:rFonts w:ascii="SassoonCRInfant" w:hAnsi="SassoonCRInfant"/>
        </w:rPr>
        <w:t>What do you believe London was like during the Victorian period?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CB6207">
        <w:rPr>
          <w:rFonts w:ascii="SassoonCRInfant" w:hAnsi="SassoonCRInfant"/>
        </w:rPr>
        <w:t>Imagine and describe how Oliver is feeling when he arrives in London.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 xml:space="preserve">Ext: </w:t>
      </w:r>
      <w:proofErr w:type="gramStart"/>
      <w:r w:rsidRPr="00CB6207">
        <w:rPr>
          <w:rFonts w:ascii="SassoonCRInfant" w:hAnsi="SassoonCRInfant"/>
        </w:rPr>
        <w:t>Predict:</w:t>
      </w:r>
      <w:proofErr w:type="gramEnd"/>
      <w:r w:rsidRPr="00CB6207">
        <w:rPr>
          <w:rFonts w:ascii="SassoonCRInfant" w:hAnsi="SassoonCRInfant"/>
        </w:rPr>
        <w:t xml:space="preserve"> Will Oliver ever get a real home? Explain your thoughts.</w:t>
      </w:r>
    </w:p>
    <w:p w:rsid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>Using Chapter 2, along with the following pictures, write about the following points: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3729F9">
        <w:rPr>
          <w:noProof/>
        </w:rPr>
        <w:drawing>
          <wp:anchor distT="0" distB="0" distL="114300" distR="114300" simplePos="0" relativeHeight="251697152" behindDoc="0" locked="0" layoutInCell="1" allowOverlap="1" wp14:anchorId="0648F87D" wp14:editId="38717C66">
            <wp:simplePos x="0" y="0"/>
            <wp:positionH relativeFrom="rightMargin">
              <wp:align>left</wp:align>
            </wp:positionH>
            <wp:positionV relativeFrom="paragraph">
              <wp:posOffset>635</wp:posOffset>
            </wp:positionV>
            <wp:extent cx="545465" cy="619125"/>
            <wp:effectExtent l="0" t="0" r="6985" b="9525"/>
            <wp:wrapNone/>
            <wp:docPr id="28" name="Picture 8" descr="Image result for jolt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jolte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800" l="0" r="99660">
                                  <a14:foregroundMark x1="14059" y1="59600" x2="14059" y2="59600"/>
                                  <a14:foregroundMark x1="11565" y1="63200" x2="11565" y2="63200"/>
                                  <a14:foregroundMark x1="22902" y1="64600" x2="22902" y2="64600"/>
                                  <a14:foregroundMark x1="23469" y1="68900" x2="23469" y2="68900"/>
                                  <a14:foregroundMark x1="37982" y1="62500" x2="37982" y2="62500"/>
                                  <a14:foregroundMark x1="48186" y1="58600" x2="48186" y2="58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207">
        <w:rPr>
          <w:rFonts w:ascii="SassoonCRInfant" w:hAnsi="SassoonCRInfant"/>
        </w:rPr>
        <w:t>What do you believe London was like during the Victorian period?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Pr="00CB6207" w:rsidRDefault="00CB6207" w:rsidP="00CB6207">
      <w:pPr>
        <w:pStyle w:val="ListParagraph"/>
        <w:numPr>
          <w:ilvl w:val="0"/>
          <w:numId w:val="3"/>
        </w:numPr>
        <w:rPr>
          <w:rFonts w:ascii="SassoonCRInfant" w:hAnsi="SassoonCRInfant"/>
        </w:rPr>
      </w:pPr>
      <w:r w:rsidRPr="00CB6207">
        <w:rPr>
          <w:rFonts w:ascii="SassoonCRInfant" w:hAnsi="SassoonCRInfant"/>
        </w:rPr>
        <w:t>Imagine and describe how Oliver is feeling when he arrives in London.</w:t>
      </w:r>
    </w:p>
    <w:p w:rsidR="00CB6207" w:rsidRPr="00CB6207" w:rsidRDefault="00CB6207" w:rsidP="00CB6207">
      <w:pPr>
        <w:rPr>
          <w:rFonts w:ascii="SassoonCRInfant" w:hAnsi="SassoonCRInfant"/>
        </w:rPr>
      </w:pPr>
    </w:p>
    <w:p w:rsidR="00CB6207" w:rsidRDefault="00CB6207">
      <w:pPr>
        <w:rPr>
          <w:rFonts w:ascii="SassoonCRInfant" w:hAnsi="SassoonCRInfant"/>
        </w:rPr>
      </w:pPr>
      <w:r w:rsidRPr="00CB6207">
        <w:rPr>
          <w:rFonts w:ascii="SassoonCRInfant" w:hAnsi="SassoonCRInfant"/>
        </w:rPr>
        <w:t xml:space="preserve">Ext: </w:t>
      </w:r>
      <w:proofErr w:type="gramStart"/>
      <w:r w:rsidRPr="00CB6207">
        <w:rPr>
          <w:rFonts w:ascii="SassoonCRInfant" w:hAnsi="SassoonCRInfant"/>
        </w:rPr>
        <w:t>Predict:</w:t>
      </w:r>
      <w:proofErr w:type="gramEnd"/>
      <w:r w:rsidRPr="00CB6207">
        <w:rPr>
          <w:rFonts w:ascii="SassoonCRInfant" w:hAnsi="SassoonCRInfant"/>
        </w:rPr>
        <w:t xml:space="preserve"> Will Oliver ever get a real home? Explain your thoughts.</w:t>
      </w:r>
      <w:r w:rsidRPr="00CB6207">
        <w:rPr>
          <w:rFonts w:ascii="SassoonCRInfant" w:hAnsi="SassoonCRInfant"/>
        </w:rPr>
        <w:br w:type="page"/>
      </w:r>
    </w:p>
    <w:p w:rsidR="00CB6207" w:rsidRPr="00CB6207" w:rsidRDefault="00CB6207">
      <w:pPr>
        <w:rPr>
          <w:rFonts w:ascii="SassoonCRInfant" w:hAnsi="SassoonCRInfant"/>
        </w:rPr>
      </w:pPr>
    </w:p>
    <w:p w:rsidR="00CB6207" w:rsidRPr="001C3F0F" w:rsidRDefault="00CB6207" w:rsidP="00CB6207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C3CEA3" wp14:editId="0DDB1E68">
                <wp:simplePos x="0" y="0"/>
                <wp:positionH relativeFrom="margin">
                  <wp:align>center</wp:align>
                </wp:positionH>
                <wp:positionV relativeFrom="paragraph">
                  <wp:posOffset>1213354</wp:posOffset>
                </wp:positionV>
                <wp:extent cx="4745420" cy="47297"/>
                <wp:effectExtent l="0" t="0" r="36195" b="2921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5420" cy="472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A4385" id="Straight Connector 1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95.55pt" to="373.65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2A316E" wp14:editId="2FB724E6">
                <wp:simplePos x="0" y="0"/>
                <wp:positionH relativeFrom="margin">
                  <wp:posOffset>-118241</wp:posOffset>
                </wp:positionH>
                <wp:positionV relativeFrom="paragraph">
                  <wp:posOffset>2490952</wp:posOffset>
                </wp:positionV>
                <wp:extent cx="4445875" cy="0"/>
                <wp:effectExtent l="0" t="0" r="3111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3E5C47" id="Straight Connector 2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3pt,196.15pt" to="340.75pt,19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0F6087" wp14:editId="08F6CDC6">
                <wp:simplePos x="0" y="0"/>
                <wp:positionH relativeFrom="column">
                  <wp:posOffset>-212834</wp:posOffset>
                </wp:positionH>
                <wp:positionV relativeFrom="paragraph">
                  <wp:posOffset>1813034</wp:posOffset>
                </wp:positionV>
                <wp:extent cx="5328744" cy="47297"/>
                <wp:effectExtent l="0" t="0" r="24765" b="2921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8744" cy="472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A0D612" id="Straight Connector 2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.75pt,142.75pt" to="402.85pt,1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40D747" wp14:editId="758FC164">
                <wp:simplePos x="0" y="0"/>
                <wp:positionH relativeFrom="column">
                  <wp:posOffset>-247650</wp:posOffset>
                </wp:positionH>
                <wp:positionV relativeFrom="paragraph">
                  <wp:posOffset>123825</wp:posOffset>
                </wp:positionV>
                <wp:extent cx="5381625" cy="3286125"/>
                <wp:effectExtent l="19050" t="0" r="47625" b="542925"/>
                <wp:wrapNone/>
                <wp:docPr id="22" name="Cloud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32861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207" w:rsidRDefault="00CB6207" w:rsidP="00CB62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40D74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2" o:spid="_x0000_s1026" type="#_x0000_t106" style="position:absolute;margin-left:-19.5pt;margin-top:9.75pt;width:423.75pt;height:258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" adj="6300,24300" fillcolor="white [3201]" strokecolor="black [3200]" strokeweight="1pt">
                <v:stroke joinstyle="miter"/>
                <v:textbox>
                  <w:txbxContent>
                    <w:p w:rsidR="00CB6207" w:rsidRDefault="00CB6207" w:rsidP="00CB620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CB6207" w:rsidRDefault="00CB6207" w:rsidP="001C3F0F">
      <w:pPr>
        <w:rPr>
          <w:rFonts w:ascii="SassoonCRInfant" w:hAnsi="SassoonCRInfant"/>
        </w:rPr>
      </w:pPr>
    </w:p>
    <w:p w:rsidR="001C3F0F" w:rsidRPr="001C3F0F" w:rsidRDefault="00CB6207" w:rsidP="001C3F0F">
      <w:pPr>
        <w:rPr>
          <w:rFonts w:ascii="SassoonCRInfant" w:hAnsi="SassoonCRInfant"/>
        </w:rPr>
      </w:pPr>
      <w:bookmarkStart w:id="0" w:name="_GoBack"/>
      <w:bookmarkEnd w:id="0"/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1213354</wp:posOffset>
                </wp:positionV>
                <wp:extent cx="4745420" cy="47297"/>
                <wp:effectExtent l="0" t="0" r="36195" b="2921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5420" cy="472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2D0F5"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95.55pt" to="373.65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2CD99D" wp14:editId="4EA5307B">
                <wp:simplePos x="0" y="0"/>
                <wp:positionH relativeFrom="margin">
                  <wp:posOffset>-118241</wp:posOffset>
                </wp:positionH>
                <wp:positionV relativeFrom="paragraph">
                  <wp:posOffset>2490952</wp:posOffset>
                </wp:positionV>
                <wp:extent cx="4445875" cy="0"/>
                <wp:effectExtent l="0" t="0" r="3111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9DF1E8" id="Straight Connector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3pt,196.15pt" to="340.75pt,19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3FA6A6" wp14:editId="60E92211">
                <wp:simplePos x="0" y="0"/>
                <wp:positionH relativeFrom="column">
                  <wp:posOffset>-212834</wp:posOffset>
                </wp:positionH>
                <wp:positionV relativeFrom="paragraph">
                  <wp:posOffset>1813034</wp:posOffset>
                </wp:positionV>
                <wp:extent cx="5328744" cy="47297"/>
                <wp:effectExtent l="0" t="0" r="24765" b="2921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8744" cy="472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4F809" id="Straight Connector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.75pt,142.75pt" to="402.85pt,1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123825</wp:posOffset>
                </wp:positionV>
                <wp:extent cx="5381625" cy="3286125"/>
                <wp:effectExtent l="19050" t="0" r="47625" b="542925"/>
                <wp:wrapNone/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32861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207" w:rsidRDefault="00CB6207" w:rsidP="00CB62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Callout 7" o:spid="_x0000_s1027" type="#_x0000_t106" style="position:absolute;margin-left:-19.5pt;margin-top:9.75pt;width:423.75pt;height:25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" adj="6300,24300" fillcolor="white [3201]" strokecolor="black [3200]" strokeweight="1pt">
                <v:stroke joinstyle="miter"/>
                <v:textbox>
                  <w:txbxContent>
                    <w:p w:rsidR="00CB6207" w:rsidRDefault="00CB6207" w:rsidP="00CB620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1C3F0F" w:rsidRPr="001C3F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F5864"/>
    <w:multiLevelType w:val="hybridMultilevel"/>
    <w:tmpl w:val="56BE3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4715D"/>
    <w:multiLevelType w:val="hybridMultilevel"/>
    <w:tmpl w:val="BD642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2626E"/>
    <w:multiLevelType w:val="hybridMultilevel"/>
    <w:tmpl w:val="DEDAE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11D"/>
    <w:rsid w:val="001A32FA"/>
    <w:rsid w:val="001C3F0F"/>
    <w:rsid w:val="0042011D"/>
    <w:rsid w:val="004B4FC7"/>
    <w:rsid w:val="00627D54"/>
    <w:rsid w:val="00CB6207"/>
    <w:rsid w:val="00DC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737062"/>
  <w15:chartTrackingRefBased/>
  <w15:docId w15:val="{FBD3A362-AB4D-4168-9346-EE931DD8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11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C3F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3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A68BACE8</Template>
  <TotalTime>104</TotalTime>
  <Pages>5</Pages>
  <Words>537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ST-Bird-M</dc:creator>
  <cp:keywords/>
  <dc:description/>
  <cp:lastModifiedBy>ST-Bird-M</cp:lastModifiedBy>
  <cp:revision>2</cp:revision>
  <cp:lastPrinted>2019-10-16T07:22:00Z</cp:lastPrinted>
  <dcterms:created xsi:type="dcterms:W3CDTF">2019-10-15T07:18:00Z</dcterms:created>
  <dcterms:modified xsi:type="dcterms:W3CDTF">2019-10-16T15:00:00Z</dcterms:modified>
</cp:coreProperties>
</file>