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7C" w:rsidRDefault="00E35555">
      <w:r>
        <w:rPr>
          <w:noProof/>
          <w:lang w:eastAsia="en-GB"/>
        </w:rPr>
        <w:drawing>
          <wp:inline distT="0" distB="0" distL="0" distR="0" wp14:anchorId="232C7FD4" wp14:editId="7B236E63">
            <wp:extent cx="8986395" cy="6428096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682" t="13096" r="11622" b="9734"/>
                    <a:stretch/>
                  </pic:blipFill>
                  <pic:spPr bwMode="auto">
                    <a:xfrm>
                      <a:off x="0" y="0"/>
                      <a:ext cx="8997257" cy="6435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55" w:rsidRDefault="00E35555">
      <w:r>
        <w:rPr>
          <w:noProof/>
          <w:lang w:eastAsia="en-GB"/>
        </w:rPr>
        <w:lastRenderedPageBreak/>
        <w:drawing>
          <wp:inline distT="0" distB="0" distL="0" distR="0" wp14:anchorId="7E219DC2" wp14:editId="74F2B9CE">
            <wp:extent cx="9007475" cy="6701051"/>
            <wp:effectExtent l="0" t="0" r="317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174" t="10240" r="11774" b="10678"/>
                    <a:stretch/>
                  </pic:blipFill>
                  <pic:spPr bwMode="auto">
                    <a:xfrm>
                      <a:off x="0" y="0"/>
                      <a:ext cx="9019148" cy="6709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55" w:rsidRDefault="00E35555">
      <w:r>
        <w:rPr>
          <w:noProof/>
          <w:lang w:eastAsia="en-GB"/>
        </w:rPr>
        <w:lastRenderedPageBreak/>
        <w:drawing>
          <wp:inline distT="0" distB="0" distL="0" distR="0" wp14:anchorId="158E74ED" wp14:editId="46A5FF80">
            <wp:extent cx="8924290" cy="63462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528" t="8811" r="11786" b="11182"/>
                    <a:stretch/>
                  </pic:blipFill>
                  <pic:spPr bwMode="auto">
                    <a:xfrm>
                      <a:off x="0" y="0"/>
                      <a:ext cx="8944108" cy="6360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55" w:rsidRDefault="00E35555">
      <w:r>
        <w:rPr>
          <w:noProof/>
          <w:lang w:eastAsia="en-GB"/>
        </w:rPr>
        <w:lastRenderedPageBreak/>
        <w:drawing>
          <wp:inline distT="0" distB="0" distL="0" distR="0" wp14:anchorId="4D9ECEC5" wp14:editId="6CE14D23">
            <wp:extent cx="9184081" cy="6414448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358" t="9050" r="11963" b="9980"/>
                    <a:stretch/>
                  </pic:blipFill>
                  <pic:spPr bwMode="auto">
                    <a:xfrm>
                      <a:off x="0" y="0"/>
                      <a:ext cx="9207245" cy="643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55" w:rsidRDefault="00E35555">
      <w:r>
        <w:rPr>
          <w:noProof/>
          <w:lang w:eastAsia="en-GB"/>
        </w:rPr>
        <w:lastRenderedPageBreak/>
        <w:drawing>
          <wp:inline distT="0" distB="0" distL="0" distR="0" wp14:anchorId="58E3752F" wp14:editId="0D05961D">
            <wp:extent cx="8692934" cy="619608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681" t="11431" r="11455" b="10699"/>
                    <a:stretch/>
                  </pic:blipFill>
                  <pic:spPr bwMode="auto">
                    <a:xfrm>
                      <a:off x="0" y="0"/>
                      <a:ext cx="8713821" cy="6210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555" w:rsidRDefault="00E35555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43940D5" wp14:editId="28D2F05A">
            <wp:extent cx="4953635" cy="6400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173" t="8813" r="50567" b="10219"/>
                    <a:stretch/>
                  </pic:blipFill>
                  <pic:spPr bwMode="auto">
                    <a:xfrm>
                      <a:off x="0" y="0"/>
                      <a:ext cx="4963211" cy="641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35555" w:rsidSect="00E355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555"/>
    <w:rsid w:val="0006357C"/>
    <w:rsid w:val="00E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EB325"/>
  <w15:chartTrackingRefBased/>
  <w15:docId w15:val="{3EDF673B-7AD6-4896-91B2-EED55C4C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1EA4491</Template>
  <TotalTime>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ST-Mayat-M</dc:creator>
  <cp:keywords/>
  <dc:description/>
  <cp:lastModifiedBy>ST-Mayat-M</cp:lastModifiedBy>
  <cp:revision>1</cp:revision>
  <dcterms:created xsi:type="dcterms:W3CDTF">2019-10-11T09:49:00Z</dcterms:created>
  <dcterms:modified xsi:type="dcterms:W3CDTF">2019-10-11T09:53:00Z</dcterms:modified>
</cp:coreProperties>
</file>