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506" w:rsidRDefault="00295506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-204716</wp:posOffset>
            </wp:positionH>
            <wp:positionV relativeFrom="paragraph">
              <wp:posOffset>-433317</wp:posOffset>
            </wp:positionV>
            <wp:extent cx="8663876" cy="6564573"/>
            <wp:effectExtent l="0" t="0" r="4445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38" t="8410" r="21980" b="16284"/>
                    <a:stretch/>
                  </pic:blipFill>
                  <pic:spPr bwMode="auto">
                    <a:xfrm>
                      <a:off x="0" y="0"/>
                      <a:ext cx="8679789" cy="6576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5506" w:rsidRDefault="00295506">
      <w:r>
        <w:rPr>
          <w:noProof/>
        </w:rPr>
        <w:lastRenderedPageBreak/>
        <w:drawing>
          <wp:inline distT="0" distB="0" distL="0" distR="0" wp14:anchorId="0BE1CE7F" wp14:editId="5EA5B90C">
            <wp:extent cx="8246346" cy="6073254"/>
            <wp:effectExtent l="0" t="0" r="254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1713" t="8764" r="21624" b="17016"/>
                    <a:stretch/>
                  </pic:blipFill>
                  <pic:spPr bwMode="auto">
                    <a:xfrm>
                      <a:off x="0" y="0"/>
                      <a:ext cx="8246346" cy="60732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5506" w:rsidRDefault="00295506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493</wp:posOffset>
            </wp:positionV>
            <wp:extent cx="8693624" cy="6271840"/>
            <wp:effectExtent l="0" t="0" r="0" b="0"/>
            <wp:wrapTight wrapText="bothSides">
              <wp:wrapPolygon edited="0">
                <wp:start x="0" y="0"/>
                <wp:lineTo x="0" y="21521"/>
                <wp:lineTo x="21537" y="21521"/>
                <wp:lineTo x="2153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13" t="11776" r="21932" b="15916"/>
                    <a:stretch/>
                  </pic:blipFill>
                  <pic:spPr bwMode="auto">
                    <a:xfrm>
                      <a:off x="0" y="0"/>
                      <a:ext cx="8693624" cy="6271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5506" w:rsidRDefault="00295506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637905" cy="6327140"/>
            <wp:effectExtent l="0" t="0" r="0" b="0"/>
            <wp:wrapTight wrapText="bothSides">
              <wp:wrapPolygon edited="0">
                <wp:start x="0" y="0"/>
                <wp:lineTo x="0" y="21526"/>
                <wp:lineTo x="21532" y="21526"/>
                <wp:lineTo x="2153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93" t="11468" r="23055" b="16284"/>
                    <a:stretch/>
                  </pic:blipFill>
                  <pic:spPr bwMode="auto">
                    <a:xfrm>
                      <a:off x="0" y="0"/>
                      <a:ext cx="8637905" cy="6327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5506" w:rsidRDefault="00295506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324152" cy="6115050"/>
            <wp:effectExtent l="0" t="0" r="1270" b="0"/>
            <wp:wrapTight wrapText="bothSides">
              <wp:wrapPolygon edited="0">
                <wp:start x="0" y="0"/>
                <wp:lineTo x="0" y="21533"/>
                <wp:lineTo x="21554" y="21533"/>
                <wp:lineTo x="21554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93" t="11851" r="22624" b="15138"/>
                    <a:stretch/>
                  </pic:blipFill>
                  <pic:spPr bwMode="auto">
                    <a:xfrm>
                      <a:off x="0" y="0"/>
                      <a:ext cx="8324152" cy="6115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5506" w:rsidRDefault="00295506"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-857250</wp:posOffset>
            </wp:positionV>
            <wp:extent cx="9248969" cy="6972300"/>
            <wp:effectExtent l="0" t="0" r="952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67" t="8410" r="21550" b="16666"/>
                    <a:stretch/>
                  </pic:blipFill>
                  <pic:spPr bwMode="auto">
                    <a:xfrm>
                      <a:off x="0" y="0"/>
                      <a:ext cx="9248969" cy="6972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295506" w:rsidSect="00295506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506"/>
    <w:rsid w:val="001A32FA"/>
    <w:rsid w:val="00295506"/>
    <w:rsid w:val="004B4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C7A220"/>
  <w15:chartTrackingRefBased/>
  <w15:docId w15:val="{A8CEEF73-081D-44CB-9142-37479C090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5E36EDD0</Template>
  <TotalTime>19</TotalTime>
  <Pages>6</Pages>
  <Words>0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ST-Bird-M</dc:creator>
  <cp:keywords/>
  <dc:description/>
  <cp:lastModifiedBy>ST-Bird-M</cp:lastModifiedBy>
  <cp:revision>1</cp:revision>
  <dcterms:created xsi:type="dcterms:W3CDTF">2019-10-07T13:44:00Z</dcterms:created>
  <dcterms:modified xsi:type="dcterms:W3CDTF">2019-10-07T14:03:00Z</dcterms:modified>
</cp:coreProperties>
</file>