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4C1" w:rsidRPr="007E275A" w:rsidRDefault="00DC14C1">
      <w:pPr>
        <w:rPr>
          <w:rFonts w:ascii="SassoonCRInfant" w:hAnsi="SassoonCRInfant"/>
          <w:b/>
        </w:rPr>
      </w:pPr>
      <w:r w:rsidRPr="007E275A">
        <w:rPr>
          <w:rFonts w:ascii="SassoonCRInfant" w:hAnsi="SassoonCRInfant"/>
          <w:b/>
        </w:rPr>
        <w:t>Support</w:t>
      </w:r>
    </w:p>
    <w:p w:rsidR="00DC14C1" w:rsidRDefault="00DC14C1">
      <w:pPr>
        <w:rPr>
          <w:rFonts w:ascii="SassoonCRInfant" w:hAnsi="SassoonCRInfant"/>
        </w:rPr>
      </w:pPr>
      <w:r>
        <w:rPr>
          <w:rFonts w:ascii="SassoonCRInfant" w:hAnsi="SassoonCRInfant"/>
        </w:rPr>
        <w:t>Design a poster detailing otters in Singapore. It must include:</w:t>
      </w:r>
    </w:p>
    <w:p w:rsidR="00DC14C1" w:rsidRPr="007E275A" w:rsidRDefault="00DC14C1" w:rsidP="007E275A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7E275A">
        <w:rPr>
          <w:rFonts w:ascii="SassoonCRInfant" w:hAnsi="SassoonCRInfant"/>
        </w:rPr>
        <w:t>What the otters need to stay there</w:t>
      </w:r>
    </w:p>
    <w:p w:rsidR="00DC14C1" w:rsidRPr="007E275A" w:rsidRDefault="00DC14C1" w:rsidP="007E275A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7E275A">
        <w:rPr>
          <w:rFonts w:ascii="SassoonCRInfant" w:hAnsi="SassoonCRInfant"/>
        </w:rPr>
        <w:t>What</w:t>
      </w:r>
      <w:r w:rsidR="007E275A" w:rsidRPr="007E275A">
        <w:rPr>
          <w:rFonts w:ascii="SassoonCRInfant" w:hAnsi="SassoonCRInfant"/>
        </w:rPr>
        <w:t xml:space="preserve"> the</w:t>
      </w:r>
      <w:r w:rsidRPr="007E275A">
        <w:rPr>
          <w:rFonts w:ascii="SassoonCRInfant" w:hAnsi="SassoonCRInfant"/>
        </w:rPr>
        <w:t xml:space="preserve"> p</w:t>
      </w:r>
      <w:r w:rsidR="007E275A" w:rsidRPr="007E275A">
        <w:rPr>
          <w:rFonts w:ascii="SassoonCRInfant" w:hAnsi="SassoonCRInfant"/>
        </w:rPr>
        <w:t>ublic</w:t>
      </w:r>
      <w:r w:rsidRPr="007E275A">
        <w:rPr>
          <w:rFonts w:ascii="SassoonCRInfant" w:hAnsi="SassoonCRInfant"/>
        </w:rPr>
        <w:t xml:space="preserve"> have done to help a</w:t>
      </w:r>
      <w:r w:rsidR="007E275A" w:rsidRPr="007E275A">
        <w:rPr>
          <w:rFonts w:ascii="SassoonCRInfant" w:hAnsi="SassoonCRInfant"/>
        </w:rPr>
        <w:t xml:space="preserve">nd </w:t>
      </w:r>
      <w:r w:rsidRPr="007E275A">
        <w:rPr>
          <w:rFonts w:ascii="SassoonCRInfant" w:hAnsi="SassoonCRInfant"/>
        </w:rPr>
        <w:t>what they can</w:t>
      </w:r>
      <w:r w:rsidR="007E275A" w:rsidRPr="007E275A">
        <w:rPr>
          <w:rFonts w:ascii="SassoonCRInfant" w:hAnsi="SassoonCRInfant"/>
        </w:rPr>
        <w:t xml:space="preserve"> continue to</w:t>
      </w:r>
      <w:r w:rsidRPr="007E275A">
        <w:rPr>
          <w:rFonts w:ascii="SassoonCRInfant" w:hAnsi="SassoonCRInfant"/>
        </w:rPr>
        <w:t xml:space="preserve"> do to help</w:t>
      </w:r>
    </w:p>
    <w:p w:rsidR="00DC14C1" w:rsidRPr="007E275A" w:rsidRDefault="00DC14C1" w:rsidP="007E275A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7E275A">
        <w:rPr>
          <w:rFonts w:ascii="SassoonCRInfant" w:hAnsi="SassoonCRInfant"/>
        </w:rPr>
        <w:t>What the government have done and what they can continue to do to help</w:t>
      </w:r>
    </w:p>
    <w:p w:rsidR="00DC14C1" w:rsidRDefault="00DC14C1">
      <w:pPr>
        <w:rPr>
          <w:rFonts w:ascii="SassoonCRInfant" w:hAnsi="SassoonCRInfant"/>
        </w:rPr>
      </w:pPr>
    </w:p>
    <w:p w:rsidR="007E275A" w:rsidRDefault="007E275A">
      <w:pPr>
        <w:rPr>
          <w:rFonts w:ascii="SassoonCRInfant" w:hAnsi="SassoonCRInfant"/>
        </w:rPr>
      </w:pPr>
    </w:p>
    <w:p w:rsidR="00DC14C1" w:rsidRPr="007E275A" w:rsidRDefault="00DC14C1">
      <w:pPr>
        <w:rPr>
          <w:rFonts w:ascii="SassoonCRInfant" w:hAnsi="SassoonCRInfant"/>
          <w:b/>
        </w:rPr>
      </w:pPr>
      <w:r w:rsidRPr="007E275A">
        <w:rPr>
          <w:rFonts w:ascii="SassoonCRInfant" w:hAnsi="SassoonCRInfant"/>
          <w:b/>
        </w:rPr>
        <w:t>Core Task</w:t>
      </w:r>
    </w:p>
    <w:p w:rsidR="00DC14C1" w:rsidRDefault="00DC14C1">
      <w:pPr>
        <w:rPr>
          <w:rFonts w:ascii="SassoonCRInfant" w:hAnsi="SassoonCRInfant"/>
        </w:rPr>
      </w:pPr>
      <w:r>
        <w:rPr>
          <w:rFonts w:ascii="SassoonCRInfant" w:hAnsi="SassoonCRInfant"/>
        </w:rPr>
        <w:t>Compare Singapore’s ecosystem from the 1970s to now.</w:t>
      </w:r>
    </w:p>
    <w:p w:rsidR="00DC14C1" w:rsidRDefault="00DC14C1">
      <w:pPr>
        <w:rPr>
          <w:rFonts w:ascii="SassoonCRInfant" w:hAnsi="SassoonCRInfant"/>
        </w:rPr>
      </w:pPr>
      <w:r>
        <w:rPr>
          <w:rFonts w:ascii="SassoonCRInfant" w:hAnsi="SassoonCRInfant"/>
        </w:rPr>
        <w:t>What happened and what has now changed? Explain fully and give your opinions on changes made</w:t>
      </w:r>
    </w:p>
    <w:p w:rsidR="00DC14C1" w:rsidRDefault="00DC14C1">
      <w:pPr>
        <w:rPr>
          <w:rFonts w:ascii="SassoonCRInfant" w:hAnsi="SassoonCRInfant"/>
        </w:rPr>
      </w:pPr>
    </w:p>
    <w:p w:rsidR="00DC14C1" w:rsidRDefault="00DC14C1">
      <w:pPr>
        <w:rPr>
          <w:rFonts w:ascii="SassoonCRInfant" w:hAnsi="SassoonCRInfant"/>
        </w:rPr>
      </w:pPr>
      <w:r w:rsidRPr="007E275A">
        <w:rPr>
          <w:rFonts w:ascii="SassoonCRInfant" w:hAnsi="SassoonCRInfant"/>
          <w:b/>
        </w:rPr>
        <w:t>EXT:</w:t>
      </w:r>
      <w:r>
        <w:rPr>
          <w:rFonts w:ascii="SassoonCRInfant" w:hAnsi="SassoonCRInfant"/>
        </w:rPr>
        <w:t xml:space="preserve"> What does this article make you think about the future of wildlife? Can positive change happen? Explain fully</w:t>
      </w:r>
    </w:p>
    <w:p w:rsidR="00DC14C1" w:rsidRDefault="00DC14C1">
      <w:pPr>
        <w:rPr>
          <w:rFonts w:ascii="SassoonCRInfant" w:hAnsi="SassoonCRInfant"/>
        </w:rPr>
      </w:pPr>
    </w:p>
    <w:p w:rsidR="00DC14C1" w:rsidRDefault="00DC14C1">
      <w:pPr>
        <w:rPr>
          <w:rFonts w:ascii="SassoonCRInfant" w:hAnsi="SassoonCRInfant"/>
        </w:rPr>
      </w:pPr>
    </w:p>
    <w:p w:rsidR="00DC14C1" w:rsidRDefault="00DC14C1">
      <w:pPr>
        <w:rPr>
          <w:rFonts w:ascii="SassoonCRInfant" w:hAnsi="SassoonCRInfant"/>
        </w:rPr>
      </w:pPr>
    </w:p>
    <w:p w:rsidR="00DC14C1" w:rsidRPr="007E275A" w:rsidRDefault="00DC14C1">
      <w:pPr>
        <w:rPr>
          <w:rFonts w:ascii="SassoonCRInfant" w:hAnsi="SassoonCRInfant"/>
          <w:b/>
        </w:rPr>
      </w:pPr>
      <w:r w:rsidRPr="007E275A">
        <w:rPr>
          <w:rFonts w:ascii="SassoonCRInfant" w:hAnsi="SassoonCRInfant"/>
          <w:b/>
        </w:rPr>
        <w:t>Challenge</w:t>
      </w:r>
    </w:p>
    <w:p w:rsidR="004B4FC7" w:rsidRPr="00DC14C1" w:rsidRDefault="00DC14C1">
      <w:pPr>
        <w:rPr>
          <w:rFonts w:ascii="SassoonCRInfant" w:hAnsi="SassoonCRInfant"/>
        </w:rPr>
      </w:pPr>
      <w:r w:rsidRPr="00DC14C1">
        <w:rPr>
          <w:rFonts w:ascii="SassoonCRInfant" w:hAnsi="SassoonCRInfant"/>
        </w:rPr>
        <w:t>Explain in your own words the following points</w:t>
      </w:r>
    </w:p>
    <w:p w:rsidR="00DC14C1" w:rsidRPr="00DC14C1" w:rsidRDefault="00DC14C1">
      <w:pPr>
        <w:rPr>
          <w:rFonts w:ascii="SassoonCRInfant" w:hAnsi="SassoonCRInfant"/>
        </w:rPr>
      </w:pPr>
    </w:p>
    <w:p w:rsidR="00DC14C1" w:rsidRPr="00DC14C1" w:rsidRDefault="00DC14C1" w:rsidP="00DC14C1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DC14C1">
        <w:rPr>
          <w:rFonts w:ascii="SassoonCRInfant" w:hAnsi="SassoonCRInfant"/>
        </w:rPr>
        <w:t>What happened to otters in Singapore during the 1970s and 1980s? Why?</w:t>
      </w:r>
    </w:p>
    <w:p w:rsidR="00DC14C1" w:rsidRPr="00DC14C1" w:rsidRDefault="00DC14C1" w:rsidP="00DC14C1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DC14C1">
        <w:rPr>
          <w:rFonts w:ascii="SassoonCRInfant" w:hAnsi="SassoonCRInfant"/>
        </w:rPr>
        <w:t>What has Singaporean government done to change in recent years?</w:t>
      </w:r>
    </w:p>
    <w:p w:rsidR="00DC14C1" w:rsidRPr="00DC14C1" w:rsidRDefault="00DC14C1" w:rsidP="00DC14C1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DC14C1">
        <w:rPr>
          <w:rFonts w:ascii="SassoonCRInfant" w:hAnsi="SassoonCRInfant"/>
        </w:rPr>
        <w:t>What is your opinion on the efforts of the people of Singapore? Give examples of their work.</w:t>
      </w:r>
    </w:p>
    <w:p w:rsidR="00DC14C1" w:rsidRDefault="00DC14C1" w:rsidP="00DC14C1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DC14C1">
        <w:rPr>
          <w:rFonts w:ascii="SassoonCRInfant" w:hAnsi="SassoonCRInfant"/>
        </w:rPr>
        <w:t>What does this article make you think about the future (focussing on biodiversity)? – Explain fully.</w:t>
      </w:r>
    </w:p>
    <w:p w:rsidR="00DC14C1" w:rsidRDefault="00DC14C1" w:rsidP="00DC14C1">
      <w:pPr>
        <w:rPr>
          <w:rFonts w:ascii="SassoonCRInfant" w:hAnsi="SassoonCRInfant"/>
        </w:rPr>
      </w:pPr>
      <w:r w:rsidRPr="007E275A">
        <w:rPr>
          <w:rFonts w:ascii="SassoonCRInfant" w:hAnsi="SassoonCRInfant"/>
          <w:b/>
        </w:rPr>
        <w:t>EXT:</w:t>
      </w:r>
      <w:r>
        <w:rPr>
          <w:rFonts w:ascii="SassoonCRInfant" w:hAnsi="SassoonCRInfant"/>
        </w:rPr>
        <w:t xml:space="preserve"> Research ‘Gardens at the Bay’</w:t>
      </w:r>
    </w:p>
    <w:p w:rsidR="007E275A" w:rsidRDefault="007E275A" w:rsidP="00DC14C1">
      <w:pPr>
        <w:rPr>
          <w:rFonts w:ascii="SassoonCRInfant" w:hAnsi="SassoonCRInfant"/>
        </w:rPr>
      </w:pPr>
      <w:bookmarkStart w:id="0" w:name="_GoBack"/>
      <w:bookmarkEnd w:id="0"/>
    </w:p>
    <w:p w:rsidR="007E275A" w:rsidRDefault="007E275A" w:rsidP="00DC14C1">
      <w:pPr>
        <w:rPr>
          <w:rFonts w:ascii="SassoonCRInfant" w:hAnsi="SassoonCRInfant"/>
        </w:rPr>
      </w:pPr>
    </w:p>
    <w:p w:rsidR="007E275A" w:rsidRPr="007E275A" w:rsidRDefault="007E275A" w:rsidP="007E275A">
      <w:pPr>
        <w:rPr>
          <w:rFonts w:ascii="SassoonCRInfant" w:hAnsi="SassoonCRInfant"/>
          <w:b/>
        </w:rPr>
      </w:pPr>
      <w:r w:rsidRPr="007E275A">
        <w:rPr>
          <w:rFonts w:ascii="SassoonCRInfant" w:hAnsi="SassoonCRInfant"/>
          <w:b/>
        </w:rPr>
        <w:t>Support</w:t>
      </w:r>
    </w:p>
    <w:p w:rsidR="007E275A" w:rsidRDefault="007E275A" w:rsidP="007E275A">
      <w:pPr>
        <w:rPr>
          <w:rFonts w:ascii="SassoonCRInfant" w:hAnsi="SassoonCRInfant"/>
        </w:rPr>
      </w:pPr>
      <w:r>
        <w:rPr>
          <w:rFonts w:ascii="SassoonCRInfant" w:hAnsi="SassoonCRInfant"/>
        </w:rPr>
        <w:t>Design a poster detailing otters in Singapore. It must include:</w:t>
      </w:r>
    </w:p>
    <w:p w:rsidR="007E275A" w:rsidRPr="007E275A" w:rsidRDefault="007E275A" w:rsidP="007E275A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7E275A">
        <w:rPr>
          <w:rFonts w:ascii="SassoonCRInfant" w:hAnsi="SassoonCRInfant"/>
        </w:rPr>
        <w:t>What the otters need to stay there</w:t>
      </w:r>
    </w:p>
    <w:p w:rsidR="007E275A" w:rsidRPr="007E275A" w:rsidRDefault="007E275A" w:rsidP="007E275A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7E275A">
        <w:rPr>
          <w:rFonts w:ascii="SassoonCRInfant" w:hAnsi="SassoonCRInfant"/>
        </w:rPr>
        <w:t>What the public have done to help and what they can continue to do to help</w:t>
      </w:r>
    </w:p>
    <w:p w:rsidR="007E275A" w:rsidRPr="007E275A" w:rsidRDefault="007E275A" w:rsidP="007E275A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7E275A">
        <w:rPr>
          <w:rFonts w:ascii="SassoonCRInfant" w:hAnsi="SassoonCRInfant"/>
        </w:rPr>
        <w:t>What the government have done and what they can continue to do to help</w:t>
      </w:r>
    </w:p>
    <w:p w:rsidR="007E275A" w:rsidRDefault="007E275A" w:rsidP="007E275A">
      <w:pPr>
        <w:rPr>
          <w:rFonts w:ascii="SassoonCRInfant" w:hAnsi="SassoonCRInfant"/>
        </w:rPr>
      </w:pPr>
    </w:p>
    <w:p w:rsidR="007E275A" w:rsidRDefault="007E275A" w:rsidP="007E275A">
      <w:pPr>
        <w:rPr>
          <w:rFonts w:ascii="SassoonCRInfant" w:hAnsi="SassoonCRInfant"/>
        </w:rPr>
      </w:pPr>
    </w:p>
    <w:p w:rsidR="007E275A" w:rsidRPr="007E275A" w:rsidRDefault="007E275A" w:rsidP="007E275A">
      <w:pPr>
        <w:rPr>
          <w:rFonts w:ascii="SassoonCRInfant" w:hAnsi="SassoonCRInfant"/>
          <w:b/>
        </w:rPr>
      </w:pPr>
      <w:r w:rsidRPr="007E275A">
        <w:rPr>
          <w:rFonts w:ascii="SassoonCRInfant" w:hAnsi="SassoonCRInfant"/>
          <w:b/>
        </w:rPr>
        <w:t>Core Task</w:t>
      </w:r>
    </w:p>
    <w:p w:rsidR="007E275A" w:rsidRDefault="007E275A" w:rsidP="007E275A">
      <w:pPr>
        <w:rPr>
          <w:rFonts w:ascii="SassoonCRInfant" w:hAnsi="SassoonCRInfant"/>
        </w:rPr>
      </w:pPr>
      <w:r>
        <w:rPr>
          <w:rFonts w:ascii="SassoonCRInfant" w:hAnsi="SassoonCRInfant"/>
        </w:rPr>
        <w:t>Compare Singapore’s ecosystem from the 1970s to now.</w:t>
      </w:r>
    </w:p>
    <w:p w:rsidR="007E275A" w:rsidRDefault="007E275A" w:rsidP="007E275A">
      <w:pPr>
        <w:rPr>
          <w:rFonts w:ascii="SassoonCRInfant" w:hAnsi="SassoonCRInfant"/>
        </w:rPr>
      </w:pPr>
      <w:r>
        <w:rPr>
          <w:rFonts w:ascii="SassoonCRInfant" w:hAnsi="SassoonCRInfant"/>
        </w:rPr>
        <w:t>What happened and what has now changed? Explain fully and give your opinions on changes made</w:t>
      </w:r>
    </w:p>
    <w:p w:rsidR="007E275A" w:rsidRDefault="007E275A" w:rsidP="007E275A">
      <w:pPr>
        <w:rPr>
          <w:rFonts w:ascii="SassoonCRInfant" w:hAnsi="SassoonCRInfant"/>
        </w:rPr>
      </w:pPr>
    </w:p>
    <w:p w:rsidR="007E275A" w:rsidRDefault="007E275A" w:rsidP="007E275A">
      <w:pPr>
        <w:rPr>
          <w:rFonts w:ascii="SassoonCRInfant" w:hAnsi="SassoonCRInfant"/>
        </w:rPr>
      </w:pPr>
      <w:r w:rsidRPr="007E275A">
        <w:rPr>
          <w:rFonts w:ascii="SassoonCRInfant" w:hAnsi="SassoonCRInfant"/>
          <w:b/>
        </w:rPr>
        <w:t>EXT:</w:t>
      </w:r>
      <w:r>
        <w:rPr>
          <w:rFonts w:ascii="SassoonCRInfant" w:hAnsi="SassoonCRInfant"/>
        </w:rPr>
        <w:t xml:space="preserve"> What does this article make you think about the future of wildlife? Can positive change happen? Explain fully</w:t>
      </w:r>
    </w:p>
    <w:p w:rsidR="007E275A" w:rsidRDefault="007E275A" w:rsidP="007E275A">
      <w:pPr>
        <w:rPr>
          <w:rFonts w:ascii="SassoonCRInfant" w:hAnsi="SassoonCRInfant"/>
        </w:rPr>
      </w:pPr>
    </w:p>
    <w:p w:rsidR="007E275A" w:rsidRDefault="007E275A" w:rsidP="007E275A">
      <w:pPr>
        <w:rPr>
          <w:rFonts w:ascii="SassoonCRInfant" w:hAnsi="SassoonCRInfant"/>
        </w:rPr>
      </w:pPr>
    </w:p>
    <w:p w:rsidR="007E275A" w:rsidRDefault="007E275A" w:rsidP="007E275A">
      <w:pPr>
        <w:rPr>
          <w:rFonts w:ascii="SassoonCRInfant" w:hAnsi="SassoonCRInfant"/>
        </w:rPr>
      </w:pPr>
    </w:p>
    <w:p w:rsidR="007E275A" w:rsidRPr="007E275A" w:rsidRDefault="007E275A" w:rsidP="007E275A">
      <w:pPr>
        <w:rPr>
          <w:rFonts w:ascii="SassoonCRInfant" w:hAnsi="SassoonCRInfant"/>
          <w:b/>
        </w:rPr>
      </w:pPr>
      <w:r w:rsidRPr="007E275A">
        <w:rPr>
          <w:rFonts w:ascii="SassoonCRInfant" w:hAnsi="SassoonCRInfant"/>
          <w:b/>
        </w:rPr>
        <w:t>Challenge</w:t>
      </w:r>
    </w:p>
    <w:p w:rsidR="007E275A" w:rsidRPr="00DC14C1" w:rsidRDefault="007E275A" w:rsidP="007E275A">
      <w:pPr>
        <w:rPr>
          <w:rFonts w:ascii="SassoonCRInfant" w:hAnsi="SassoonCRInfant"/>
        </w:rPr>
      </w:pPr>
      <w:r w:rsidRPr="00DC14C1">
        <w:rPr>
          <w:rFonts w:ascii="SassoonCRInfant" w:hAnsi="SassoonCRInfant"/>
        </w:rPr>
        <w:t>Explain in your own words the following points</w:t>
      </w:r>
    </w:p>
    <w:p w:rsidR="007E275A" w:rsidRPr="00DC14C1" w:rsidRDefault="007E275A" w:rsidP="007E275A">
      <w:pPr>
        <w:rPr>
          <w:rFonts w:ascii="SassoonCRInfant" w:hAnsi="SassoonCRInfant"/>
        </w:rPr>
      </w:pPr>
    </w:p>
    <w:p w:rsidR="007E275A" w:rsidRPr="00DC14C1" w:rsidRDefault="007E275A" w:rsidP="007E275A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DC14C1">
        <w:rPr>
          <w:rFonts w:ascii="SassoonCRInfant" w:hAnsi="SassoonCRInfant"/>
        </w:rPr>
        <w:t>What happened to otters in Singapore during the 1970s and 1980s? Why?</w:t>
      </w:r>
    </w:p>
    <w:p w:rsidR="007E275A" w:rsidRPr="00DC14C1" w:rsidRDefault="007E275A" w:rsidP="007E275A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DC14C1">
        <w:rPr>
          <w:rFonts w:ascii="SassoonCRInfant" w:hAnsi="SassoonCRInfant"/>
        </w:rPr>
        <w:t>What has Singaporean government done to change in recent years?</w:t>
      </w:r>
    </w:p>
    <w:p w:rsidR="007E275A" w:rsidRPr="00DC14C1" w:rsidRDefault="007E275A" w:rsidP="007E275A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DC14C1">
        <w:rPr>
          <w:rFonts w:ascii="SassoonCRInfant" w:hAnsi="SassoonCRInfant"/>
        </w:rPr>
        <w:t>What is your opinion on the efforts of the people of Singapore? Give examples of their work.</w:t>
      </w:r>
    </w:p>
    <w:p w:rsidR="007E275A" w:rsidRDefault="007E275A" w:rsidP="007E275A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DC14C1">
        <w:rPr>
          <w:rFonts w:ascii="SassoonCRInfant" w:hAnsi="SassoonCRInfant"/>
        </w:rPr>
        <w:t>What does this article make you think about the future (focussing on biodiversity)? – Explain fully.</w:t>
      </w:r>
    </w:p>
    <w:p w:rsidR="007E275A" w:rsidRPr="00DC14C1" w:rsidRDefault="007E275A" w:rsidP="007E275A">
      <w:pPr>
        <w:rPr>
          <w:rFonts w:ascii="SassoonCRInfant" w:hAnsi="SassoonCRInfant"/>
        </w:rPr>
      </w:pPr>
      <w:r w:rsidRPr="007E275A">
        <w:rPr>
          <w:rFonts w:ascii="SassoonCRInfant" w:hAnsi="SassoonCRInfant"/>
          <w:b/>
        </w:rPr>
        <w:t>EXT:</w:t>
      </w:r>
      <w:r>
        <w:rPr>
          <w:rFonts w:ascii="SassoonCRInfant" w:hAnsi="SassoonCRInfant"/>
        </w:rPr>
        <w:t xml:space="preserve"> Research ‘Gardens at the Bay’</w:t>
      </w:r>
    </w:p>
    <w:p w:rsidR="007E275A" w:rsidRPr="00DC14C1" w:rsidRDefault="007E275A" w:rsidP="00DC14C1">
      <w:pPr>
        <w:rPr>
          <w:rFonts w:ascii="SassoonCRInfant" w:hAnsi="SassoonCRInfant"/>
        </w:rPr>
      </w:pPr>
    </w:p>
    <w:sectPr w:rsidR="007E275A" w:rsidRPr="00DC14C1" w:rsidSect="007E27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544E08"/>
    <w:multiLevelType w:val="hybridMultilevel"/>
    <w:tmpl w:val="443410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211E9"/>
    <w:multiLevelType w:val="hybridMultilevel"/>
    <w:tmpl w:val="8B70A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4C1"/>
    <w:rsid w:val="001A32FA"/>
    <w:rsid w:val="004B4FC7"/>
    <w:rsid w:val="00794EC9"/>
    <w:rsid w:val="007E275A"/>
    <w:rsid w:val="00DC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8241E7"/>
  <w15:chartTrackingRefBased/>
  <w15:docId w15:val="{05D162E8-FF5E-4427-B6C4-2ED497F1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4C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E27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27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8FE4BC69</Template>
  <TotalTime>14</TotalTime>
  <Pages>1</Pages>
  <Words>332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ST-Bird-M</dc:creator>
  <cp:keywords/>
  <dc:description/>
  <cp:lastModifiedBy>ST-Bird-M</cp:lastModifiedBy>
  <cp:revision>1</cp:revision>
  <cp:lastPrinted>2019-06-17T08:58:00Z</cp:lastPrinted>
  <dcterms:created xsi:type="dcterms:W3CDTF">2019-06-17T08:45:00Z</dcterms:created>
  <dcterms:modified xsi:type="dcterms:W3CDTF">2019-06-17T11:17:00Z</dcterms:modified>
</cp:coreProperties>
</file>