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BC5" w:rsidRDefault="00005BC5">
      <w:r>
        <w:rPr>
          <w:noProof/>
          <w:lang w:eastAsia="en-GB"/>
        </w:rPr>
        <w:drawing>
          <wp:inline distT="0" distB="0" distL="0" distR="0" wp14:anchorId="2D30F481" wp14:editId="4A20B435">
            <wp:extent cx="6209980" cy="4659456"/>
            <wp:effectExtent l="0" t="5715" r="0" b="0"/>
            <wp:docPr id="2" name="Picture 2" descr="C:\Users\st-bowen-s\Local Settings\Temporary Internet Files\Content.Word\IMG_4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-bowen-s\Local Settings\Temporary Internet Files\Content.Word\IMG_478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31064" cy="4675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BC5" w:rsidRDefault="00005BC5"/>
    <w:p w:rsidR="00005BC5" w:rsidRDefault="00005BC5">
      <w:r>
        <w:rPr>
          <w:noProof/>
          <w:lang w:eastAsia="en-GB"/>
        </w:rPr>
        <w:drawing>
          <wp:inline distT="0" distB="0" distL="0" distR="0" wp14:anchorId="1653825D" wp14:editId="1CBCF3D1">
            <wp:extent cx="6177081" cy="4633862"/>
            <wp:effectExtent l="0" t="9525" r="5080" b="5080"/>
            <wp:docPr id="3" name="Picture 3" descr="C:\Users\st-bowen-s\Local Settings\Temporary Internet Files\Content.Word\IMG_4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-bowen-s\Local Settings\Temporary Internet Files\Content.Word\IMG_478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86105" cy="4640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BC5" w:rsidRDefault="00005BC5"/>
    <w:p w:rsidR="00005BC5" w:rsidRDefault="00005BC5">
      <w:r>
        <w:rPr>
          <w:noProof/>
          <w:lang w:eastAsia="en-GB"/>
        </w:rPr>
        <w:lastRenderedPageBreak/>
        <w:drawing>
          <wp:inline distT="0" distB="0" distL="0" distR="0" wp14:anchorId="3906A21F" wp14:editId="4E8656B4">
            <wp:extent cx="6259904" cy="4696606"/>
            <wp:effectExtent l="635" t="0" r="8255" b="8255"/>
            <wp:docPr id="4" name="Picture 4" descr="C:\Users\st-bowen-s\Local Settings\Temporary Internet Files\Content.Word\IMG_4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-bowen-s\Local Settings\Temporary Internet Files\Content.Word\IMG_479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75203" cy="4708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BC5" w:rsidRDefault="00005BC5"/>
    <w:p w:rsidR="00005BC5" w:rsidRDefault="00005BC5">
      <w:r>
        <w:rPr>
          <w:noProof/>
          <w:lang w:eastAsia="en-GB"/>
        </w:rPr>
        <w:drawing>
          <wp:inline distT="0" distB="0" distL="0" distR="0" wp14:anchorId="48AAE248" wp14:editId="5EB7B9A6">
            <wp:extent cx="6010474" cy="4509763"/>
            <wp:effectExtent l="7620" t="0" r="0" b="0"/>
            <wp:docPr id="5" name="Picture 5" descr="C:\Users\st-bowen-s\Local Settings\Temporary Internet Files\Content.Word\IMG_4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-bowen-s\Local Settings\Temporary Internet Files\Content.Word\IMG_479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18286" cy="451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BC5" w:rsidRDefault="00005BC5"/>
    <w:p w:rsidR="00005BC5" w:rsidRDefault="00005BC5"/>
    <w:p w:rsidR="00005BC5" w:rsidRDefault="00005BC5">
      <w:r>
        <w:rPr>
          <w:noProof/>
          <w:lang w:eastAsia="en-GB"/>
        </w:rPr>
        <w:lastRenderedPageBreak/>
        <w:drawing>
          <wp:inline distT="0" distB="0" distL="0" distR="0" wp14:anchorId="605A49B0" wp14:editId="02C9BC88">
            <wp:extent cx="6359575" cy="4771553"/>
            <wp:effectExtent l="0" t="6032" r="0" b="0"/>
            <wp:docPr id="6" name="Picture 6" descr="C:\Users\st-bowen-s\Local Settings\Temporary Internet Files\Content.Word\IMG_47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-bowen-s\Local Settings\Temporary Internet Files\Content.Word\IMG_479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363936" cy="4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BC5" w:rsidRDefault="00005BC5">
      <w:r>
        <w:rPr>
          <w:noProof/>
          <w:lang w:eastAsia="en-GB"/>
        </w:rPr>
        <w:drawing>
          <wp:inline distT="0" distB="0" distL="0" distR="0" wp14:anchorId="1D06EBCB" wp14:editId="2D90856B">
            <wp:extent cx="6259856" cy="4696879"/>
            <wp:effectExtent l="635" t="0" r="8255" b="8255"/>
            <wp:docPr id="7" name="Picture 7" descr="C:\Users\st-bowen-s\Local Settings\Temporary Internet Files\Content.Word\IMG_47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-bowen-s\Local Settings\Temporary Internet Files\Content.Word\IMG_479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71124" cy="4705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BC5" w:rsidRDefault="00005BC5"/>
    <w:p w:rsidR="00005BC5" w:rsidRDefault="00005BC5">
      <w:r>
        <w:rPr>
          <w:noProof/>
          <w:lang w:eastAsia="en-GB"/>
        </w:rPr>
        <w:lastRenderedPageBreak/>
        <w:drawing>
          <wp:inline distT="0" distB="0" distL="0" distR="0" wp14:anchorId="6D7DA414" wp14:editId="080C921F">
            <wp:extent cx="6160221" cy="4621673"/>
            <wp:effectExtent l="7303" t="0" r="317" b="318"/>
            <wp:docPr id="8" name="Picture 8" descr="C:\Users\st-bowen-s\Local Settings\Temporary Internet Files\Content.Word\IMG_4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t-bowen-s\Local Settings\Temporary Internet Files\Content.Word\IMG_479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71679" cy="46302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BC5" w:rsidRDefault="00005BC5"/>
    <w:p w:rsidR="00005BC5" w:rsidRDefault="00005BC5">
      <w:r>
        <w:rPr>
          <w:noProof/>
          <w:lang w:eastAsia="en-GB"/>
        </w:rPr>
        <w:drawing>
          <wp:inline distT="0" distB="0" distL="0" distR="0" wp14:anchorId="77FDD1EC" wp14:editId="5F6B3342">
            <wp:extent cx="5977192" cy="4484643"/>
            <wp:effectExtent l="3175" t="0" r="8255" b="8255"/>
            <wp:docPr id="9" name="Picture 9" descr="C:\Users\st-bowen-s\Local Settings\Temporary Internet Files\Content.Word\IMG_47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t-bowen-s\Local Settings\Temporary Internet Files\Content.Word\IMG_479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88937" cy="449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BC5" w:rsidRDefault="00005BC5"/>
    <w:p w:rsidR="00005BC5" w:rsidRDefault="00005BC5"/>
    <w:p w:rsidR="00005BC5" w:rsidRDefault="00005BC5">
      <w:r>
        <w:rPr>
          <w:noProof/>
          <w:lang w:eastAsia="en-GB"/>
        </w:rPr>
        <w:lastRenderedPageBreak/>
        <w:drawing>
          <wp:inline distT="0" distB="0" distL="0" distR="0" wp14:anchorId="44F54000" wp14:editId="0FA50709">
            <wp:extent cx="6260039" cy="4696430"/>
            <wp:effectExtent l="952" t="0" r="8573" b="8572"/>
            <wp:docPr id="10" name="Picture 10" descr="C:\Users\st-bowen-s\Local Settings\Temporary Internet Files\Content.Word\IMG_4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t-bowen-s\Local Settings\Temporary Internet Files\Content.Word\IMG_479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272469" cy="470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BC5" w:rsidRDefault="00005BC5"/>
    <w:p w:rsidR="00005BC5" w:rsidRDefault="00005BC5">
      <w:r>
        <w:rPr>
          <w:noProof/>
          <w:lang w:eastAsia="en-GB"/>
        </w:rPr>
        <w:drawing>
          <wp:inline distT="0" distB="0" distL="0" distR="0" wp14:anchorId="3524CA54" wp14:editId="5F72B7AE">
            <wp:extent cx="6027218" cy="4521888"/>
            <wp:effectExtent l="0" t="9525" r="2540" b="2540"/>
            <wp:docPr id="1" name="Picture 1" descr="C:\Users\st-bowen-s\Local Settings\Temporary Internet Files\Content.Word\IMG_47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-bowen-s\Local Settings\Temporary Internet Files\Content.Word\IMG_4797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40539" cy="4531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BC5" w:rsidRDefault="00005BC5"/>
    <w:p w:rsidR="00D30185" w:rsidRDefault="00D30185">
      <w:bookmarkStart w:id="0" w:name="_GoBack"/>
      <w:bookmarkEnd w:id="0"/>
    </w:p>
    <w:sectPr w:rsidR="00D30185" w:rsidSect="00005BC5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C5"/>
    <w:rsid w:val="00005BC5"/>
    <w:rsid w:val="00D30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D0721"/>
  <w15:chartTrackingRefBased/>
  <w15:docId w15:val="{11DEA7BB-BB38-4420-BD6E-A732C86D8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E8C8DAE8</Template>
  <TotalTime>9</TotalTime>
  <Pages>5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ST-Bowen-S</dc:creator>
  <cp:keywords/>
  <dc:description/>
  <cp:lastModifiedBy>ST-Bowen-S</cp:lastModifiedBy>
  <cp:revision>1</cp:revision>
  <dcterms:created xsi:type="dcterms:W3CDTF">2020-10-09T14:04:00Z</dcterms:created>
  <dcterms:modified xsi:type="dcterms:W3CDTF">2020-10-09T14:13:00Z</dcterms:modified>
</cp:coreProperties>
</file>