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7B0F" w:rsidRPr="00524A34" w:rsidRDefault="00377B0F" w:rsidP="00524A34">
      <w:pPr>
        <w:jc w:val="center"/>
        <w:rPr>
          <w:rFonts w:ascii="Bell MT" w:hAnsi="Bell MT"/>
          <w:sz w:val="32"/>
          <w:szCs w:val="32"/>
        </w:rPr>
      </w:pPr>
      <w:r w:rsidRPr="00524A34">
        <w:rPr>
          <w:rFonts w:ascii="Arial" w:hAnsi="Arial" w:cs="Arial"/>
          <w:noProof/>
          <w:color w:val="FFFFFF"/>
          <w:sz w:val="32"/>
          <w:szCs w:val="32"/>
          <w:lang w:eastAsia="en-GB"/>
        </w:rPr>
        <w:drawing>
          <wp:inline distT="0" distB="0" distL="0" distR="0" wp14:anchorId="00293EC6" wp14:editId="4959D778">
            <wp:extent cx="2199640" cy="1338714"/>
            <wp:effectExtent l="0" t="0" r="0" b="0"/>
            <wp:docPr id="4" name="Picture 4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 flipH="1" flipV="1">
                      <a:off x="0" y="0"/>
                      <a:ext cx="2778897" cy="16912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C521B" w:rsidRPr="00524A34" w:rsidRDefault="00377B0F" w:rsidP="00524A34">
      <w:pPr>
        <w:rPr>
          <w:rFonts w:ascii="Bell MT" w:hAnsi="Bell MT"/>
          <w:sz w:val="32"/>
          <w:szCs w:val="32"/>
        </w:rPr>
      </w:pPr>
      <w:r w:rsidRPr="00524A34">
        <w:rPr>
          <w:rFonts w:ascii="Bell MT" w:hAnsi="Bell MT"/>
          <w:sz w:val="32"/>
          <w:szCs w:val="32"/>
        </w:rPr>
        <w:t>Hi Kids,</w:t>
      </w:r>
    </w:p>
    <w:p w:rsidR="00CC2BC1" w:rsidRPr="00524A34" w:rsidRDefault="00377B0F" w:rsidP="00524A34">
      <w:pPr>
        <w:rPr>
          <w:rFonts w:ascii="Bell MT" w:hAnsi="Bell MT"/>
          <w:sz w:val="32"/>
          <w:szCs w:val="32"/>
        </w:rPr>
      </w:pPr>
      <w:r w:rsidRPr="00524A34">
        <w:rPr>
          <w:rFonts w:ascii="Bell MT" w:hAnsi="Bell MT"/>
          <w:sz w:val="32"/>
          <w:szCs w:val="32"/>
        </w:rPr>
        <w:t xml:space="preserve">We would love for you to fill in this </w:t>
      </w:r>
      <w:r w:rsidRPr="003B71A5">
        <w:rPr>
          <w:rFonts w:ascii="Bell MT" w:hAnsi="Bell MT"/>
          <w:b/>
          <w:sz w:val="32"/>
          <w:szCs w:val="32"/>
        </w:rPr>
        <w:t>health tracker</w:t>
      </w:r>
      <w:r w:rsidR="00722DB4">
        <w:rPr>
          <w:rFonts w:ascii="Bell MT" w:hAnsi="Bell MT"/>
          <w:b/>
          <w:sz w:val="32"/>
          <w:szCs w:val="32"/>
        </w:rPr>
        <w:t xml:space="preserve"> (NEXT PAGE)</w:t>
      </w:r>
      <w:bookmarkStart w:id="0" w:name="_GoBack"/>
      <w:bookmarkEnd w:id="0"/>
      <w:r w:rsidR="00524A34" w:rsidRPr="00524A34">
        <w:rPr>
          <w:rFonts w:ascii="Bell MT" w:hAnsi="Bell MT"/>
          <w:sz w:val="32"/>
          <w:szCs w:val="32"/>
        </w:rPr>
        <w:t xml:space="preserve"> with a picture and a sentence for each section</w:t>
      </w:r>
      <w:r w:rsidRPr="00524A34">
        <w:rPr>
          <w:rFonts w:ascii="Bell MT" w:hAnsi="Bell MT"/>
          <w:sz w:val="32"/>
          <w:szCs w:val="32"/>
        </w:rPr>
        <w:t xml:space="preserve">. Please think about how you are keeping yourself physically </w:t>
      </w:r>
      <w:r w:rsidR="00CC2BC1" w:rsidRPr="00524A34">
        <w:rPr>
          <w:rFonts w:ascii="Bell MT" w:hAnsi="Bell MT"/>
          <w:sz w:val="32"/>
          <w:szCs w:val="32"/>
        </w:rPr>
        <w:t xml:space="preserve">and mentally </w:t>
      </w:r>
      <w:r w:rsidRPr="00524A34">
        <w:rPr>
          <w:rFonts w:ascii="Bell MT" w:hAnsi="Bell MT"/>
          <w:sz w:val="32"/>
          <w:szCs w:val="32"/>
        </w:rPr>
        <w:t xml:space="preserve">healthy </w:t>
      </w:r>
      <w:r w:rsidR="00524A34" w:rsidRPr="00524A34">
        <w:rPr>
          <w:rFonts w:ascii="Bell MT" w:hAnsi="Bell MT"/>
          <w:sz w:val="32"/>
          <w:szCs w:val="32"/>
        </w:rPr>
        <w:t>in</w:t>
      </w:r>
      <w:r w:rsidRPr="00524A34">
        <w:rPr>
          <w:rFonts w:ascii="Bell MT" w:hAnsi="Bell MT"/>
          <w:sz w:val="32"/>
          <w:szCs w:val="32"/>
        </w:rPr>
        <w:t xml:space="preserve"> </w:t>
      </w:r>
      <w:r w:rsidR="00DE467E">
        <w:rPr>
          <w:rFonts w:ascii="Bell MT" w:hAnsi="Bell MT"/>
          <w:sz w:val="32"/>
          <w:szCs w:val="32"/>
        </w:rPr>
        <w:t>some</w:t>
      </w:r>
      <w:r w:rsidR="00524A34" w:rsidRPr="00524A34">
        <w:rPr>
          <w:rFonts w:ascii="Bell MT" w:hAnsi="Bell MT"/>
          <w:sz w:val="32"/>
          <w:szCs w:val="32"/>
        </w:rPr>
        <w:t xml:space="preserve"> of the following ways:</w:t>
      </w:r>
    </w:p>
    <w:p w:rsidR="00CC2BC1" w:rsidRPr="00524A34" w:rsidRDefault="00377B0F" w:rsidP="00524A34">
      <w:pPr>
        <w:pStyle w:val="ListParagraph"/>
        <w:numPr>
          <w:ilvl w:val="0"/>
          <w:numId w:val="1"/>
        </w:numPr>
        <w:rPr>
          <w:rFonts w:ascii="Bell MT" w:hAnsi="Bell MT"/>
          <w:color w:val="FF0000"/>
          <w:sz w:val="40"/>
          <w:szCs w:val="40"/>
        </w:rPr>
      </w:pPr>
      <w:r w:rsidRPr="00524A34">
        <w:rPr>
          <w:rFonts w:ascii="Bell MT" w:hAnsi="Bell MT"/>
          <w:color w:val="FF0000"/>
          <w:sz w:val="40"/>
          <w:szCs w:val="40"/>
        </w:rPr>
        <w:t xml:space="preserve">exercising safely, </w:t>
      </w:r>
      <w:r w:rsidR="00524A34">
        <w:rPr>
          <w:rFonts w:ascii="Arial" w:hAnsi="Arial" w:cs="Arial"/>
          <w:noProof/>
          <w:color w:val="FFFFFF"/>
          <w:sz w:val="20"/>
          <w:szCs w:val="20"/>
          <w:lang w:eastAsia="en-GB"/>
        </w:rPr>
        <w:drawing>
          <wp:inline distT="0" distB="0" distL="0" distR="0" wp14:anchorId="45342E0C" wp14:editId="7DD752D4">
            <wp:extent cx="457200" cy="397247"/>
            <wp:effectExtent l="0" t="0" r="0" b="3175"/>
            <wp:docPr id="5" name="Picture 5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473076" cy="4110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467E" w:rsidRPr="00524A34" w:rsidRDefault="00DE467E" w:rsidP="00DE467E">
      <w:pPr>
        <w:pStyle w:val="ListParagraph"/>
        <w:numPr>
          <w:ilvl w:val="0"/>
          <w:numId w:val="1"/>
        </w:numPr>
        <w:rPr>
          <w:rFonts w:ascii="Bell MT" w:hAnsi="Bell MT"/>
          <w:color w:val="FF0000"/>
          <w:sz w:val="40"/>
          <w:szCs w:val="40"/>
        </w:rPr>
      </w:pPr>
      <w:r w:rsidRPr="00524A34">
        <w:rPr>
          <w:rFonts w:ascii="Bell MT" w:hAnsi="Bell MT"/>
          <w:color w:val="FF0000"/>
          <w:sz w:val="40"/>
          <w:szCs w:val="40"/>
        </w:rPr>
        <w:t>playing board games</w:t>
      </w:r>
      <w:r>
        <w:rPr>
          <w:rFonts w:ascii="Arial" w:hAnsi="Arial" w:cs="Arial"/>
          <w:noProof/>
          <w:color w:val="FFFFFF"/>
          <w:sz w:val="20"/>
          <w:szCs w:val="20"/>
          <w:lang w:eastAsia="en-GB"/>
        </w:rPr>
        <w:drawing>
          <wp:inline distT="0" distB="0" distL="0" distR="0" wp14:anchorId="387EF037" wp14:editId="78D23C94">
            <wp:extent cx="457200" cy="397247"/>
            <wp:effectExtent l="0" t="0" r="0" b="3175"/>
            <wp:docPr id="13" name="Picture 13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473076" cy="4110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C2BC1" w:rsidRPr="00524A34" w:rsidRDefault="00377B0F" w:rsidP="00524A34">
      <w:pPr>
        <w:pStyle w:val="ListParagraph"/>
        <w:numPr>
          <w:ilvl w:val="0"/>
          <w:numId w:val="1"/>
        </w:numPr>
        <w:rPr>
          <w:rFonts w:ascii="Bell MT" w:hAnsi="Bell MT"/>
          <w:color w:val="00B050"/>
          <w:sz w:val="40"/>
          <w:szCs w:val="40"/>
        </w:rPr>
      </w:pPr>
      <w:r w:rsidRPr="00524A34">
        <w:rPr>
          <w:rFonts w:ascii="Bell MT" w:hAnsi="Bell MT"/>
          <w:color w:val="00B050"/>
          <w:sz w:val="40"/>
          <w:szCs w:val="40"/>
        </w:rPr>
        <w:t xml:space="preserve">cycling, </w:t>
      </w:r>
      <w:r w:rsidR="00524A34">
        <w:rPr>
          <w:rFonts w:ascii="Arial" w:hAnsi="Arial" w:cs="Arial"/>
          <w:noProof/>
          <w:color w:val="FFFFFF"/>
          <w:sz w:val="20"/>
          <w:szCs w:val="20"/>
          <w:lang w:eastAsia="en-GB"/>
        </w:rPr>
        <w:drawing>
          <wp:inline distT="0" distB="0" distL="0" distR="0" wp14:anchorId="3B59E890" wp14:editId="033BB615">
            <wp:extent cx="457200" cy="397247"/>
            <wp:effectExtent l="0" t="0" r="0" b="3175"/>
            <wp:docPr id="6" name="Picture 6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473076" cy="4110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C2BC1" w:rsidRPr="00DE467E" w:rsidRDefault="00377B0F" w:rsidP="00DE467E">
      <w:pPr>
        <w:pStyle w:val="ListParagraph"/>
        <w:numPr>
          <w:ilvl w:val="0"/>
          <w:numId w:val="1"/>
        </w:numPr>
        <w:rPr>
          <w:rFonts w:ascii="Bell MT" w:hAnsi="Bell MT"/>
          <w:color w:val="2E74B5" w:themeColor="accent1" w:themeShade="BF"/>
          <w:sz w:val="40"/>
          <w:szCs w:val="40"/>
        </w:rPr>
      </w:pPr>
      <w:r w:rsidRPr="00524A34">
        <w:rPr>
          <w:rFonts w:ascii="Bell MT" w:hAnsi="Bell MT"/>
          <w:color w:val="2E74B5" w:themeColor="accent1" w:themeShade="BF"/>
          <w:sz w:val="40"/>
          <w:szCs w:val="40"/>
        </w:rPr>
        <w:t xml:space="preserve">dancing </w:t>
      </w:r>
      <w:r w:rsidR="00524A34">
        <w:rPr>
          <w:rFonts w:ascii="Arial" w:hAnsi="Arial" w:cs="Arial"/>
          <w:noProof/>
          <w:color w:val="FFFFFF"/>
          <w:sz w:val="20"/>
          <w:szCs w:val="20"/>
          <w:lang w:eastAsia="en-GB"/>
        </w:rPr>
        <w:drawing>
          <wp:inline distT="0" distB="0" distL="0" distR="0" wp14:anchorId="3B59E890" wp14:editId="033BB615">
            <wp:extent cx="457200" cy="397247"/>
            <wp:effectExtent l="0" t="0" r="0" b="3175"/>
            <wp:docPr id="7" name="Picture 7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473076" cy="4110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C2BC1" w:rsidRPr="00524A34" w:rsidRDefault="00377B0F" w:rsidP="00524A34">
      <w:pPr>
        <w:pStyle w:val="ListParagraph"/>
        <w:numPr>
          <w:ilvl w:val="0"/>
          <w:numId w:val="1"/>
        </w:numPr>
        <w:rPr>
          <w:rFonts w:ascii="Bell MT" w:hAnsi="Bell MT"/>
          <w:color w:val="00B050"/>
          <w:sz w:val="40"/>
          <w:szCs w:val="40"/>
        </w:rPr>
      </w:pPr>
      <w:r w:rsidRPr="00524A34">
        <w:rPr>
          <w:rFonts w:ascii="Bell MT" w:hAnsi="Bell MT"/>
          <w:color w:val="00B050"/>
          <w:sz w:val="40"/>
          <w:szCs w:val="40"/>
        </w:rPr>
        <w:t xml:space="preserve">listening to music, </w:t>
      </w:r>
      <w:r w:rsidR="00524A34">
        <w:rPr>
          <w:rFonts w:ascii="Arial" w:hAnsi="Arial" w:cs="Arial"/>
          <w:noProof/>
          <w:color w:val="FFFFFF"/>
          <w:sz w:val="20"/>
          <w:szCs w:val="20"/>
          <w:lang w:eastAsia="en-GB"/>
        </w:rPr>
        <w:drawing>
          <wp:inline distT="0" distB="0" distL="0" distR="0" wp14:anchorId="3B59E890" wp14:editId="033BB615">
            <wp:extent cx="457200" cy="397247"/>
            <wp:effectExtent l="0" t="0" r="0" b="3175"/>
            <wp:docPr id="9" name="Picture 9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473076" cy="4110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C2BC1" w:rsidRPr="00524A34" w:rsidRDefault="00377B0F" w:rsidP="00524A34">
      <w:pPr>
        <w:pStyle w:val="ListParagraph"/>
        <w:numPr>
          <w:ilvl w:val="0"/>
          <w:numId w:val="1"/>
        </w:numPr>
        <w:rPr>
          <w:rFonts w:ascii="Bell MT" w:hAnsi="Bell MT"/>
          <w:color w:val="2E74B5" w:themeColor="accent1" w:themeShade="BF"/>
          <w:sz w:val="40"/>
          <w:szCs w:val="40"/>
        </w:rPr>
      </w:pPr>
      <w:r w:rsidRPr="00524A34">
        <w:rPr>
          <w:rFonts w:ascii="Bell MT" w:hAnsi="Bell MT"/>
          <w:color w:val="2E74B5" w:themeColor="accent1" w:themeShade="BF"/>
          <w:sz w:val="40"/>
          <w:szCs w:val="40"/>
        </w:rPr>
        <w:t xml:space="preserve">enjoying playing in the garden, </w:t>
      </w:r>
      <w:r w:rsidR="00524A34">
        <w:rPr>
          <w:rFonts w:ascii="Arial" w:hAnsi="Arial" w:cs="Arial"/>
          <w:noProof/>
          <w:color w:val="FFFFFF"/>
          <w:sz w:val="20"/>
          <w:szCs w:val="20"/>
          <w:lang w:eastAsia="en-GB"/>
        </w:rPr>
        <w:drawing>
          <wp:inline distT="0" distB="0" distL="0" distR="0" wp14:anchorId="3B59E890" wp14:editId="033BB615">
            <wp:extent cx="457200" cy="397247"/>
            <wp:effectExtent l="0" t="0" r="0" b="3175"/>
            <wp:docPr id="10" name="Picture 10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473076" cy="4110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C2BC1" w:rsidRPr="00524A34" w:rsidRDefault="00377B0F" w:rsidP="00524A34">
      <w:pPr>
        <w:pStyle w:val="ListParagraph"/>
        <w:numPr>
          <w:ilvl w:val="0"/>
          <w:numId w:val="1"/>
        </w:numPr>
        <w:rPr>
          <w:rFonts w:ascii="Bell MT" w:hAnsi="Bell MT"/>
          <w:color w:val="FF0000"/>
          <w:sz w:val="40"/>
          <w:szCs w:val="40"/>
        </w:rPr>
      </w:pPr>
      <w:r w:rsidRPr="00524A34">
        <w:rPr>
          <w:rFonts w:ascii="Bell MT" w:hAnsi="Bell MT"/>
          <w:color w:val="FF0000"/>
          <w:sz w:val="40"/>
          <w:szCs w:val="40"/>
        </w:rPr>
        <w:t xml:space="preserve">painting, </w:t>
      </w:r>
      <w:r w:rsidR="00DE467E">
        <w:rPr>
          <w:rFonts w:ascii="Arial" w:hAnsi="Arial" w:cs="Arial"/>
          <w:noProof/>
          <w:color w:val="FFFFFF"/>
          <w:sz w:val="20"/>
          <w:szCs w:val="20"/>
          <w:lang w:eastAsia="en-GB"/>
        </w:rPr>
        <w:drawing>
          <wp:inline distT="0" distB="0" distL="0" distR="0" wp14:anchorId="41D62B58" wp14:editId="5049A6C9">
            <wp:extent cx="457200" cy="397247"/>
            <wp:effectExtent l="0" t="0" r="0" b="3175"/>
            <wp:docPr id="50" name="Picture 50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473076" cy="4110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C2BC1" w:rsidRPr="00524A34" w:rsidRDefault="00377B0F" w:rsidP="00524A34">
      <w:pPr>
        <w:pStyle w:val="ListParagraph"/>
        <w:numPr>
          <w:ilvl w:val="0"/>
          <w:numId w:val="1"/>
        </w:numPr>
        <w:rPr>
          <w:rFonts w:ascii="Bell MT" w:hAnsi="Bell MT"/>
          <w:color w:val="00B050"/>
          <w:sz w:val="40"/>
          <w:szCs w:val="40"/>
        </w:rPr>
      </w:pPr>
      <w:r w:rsidRPr="00524A34">
        <w:rPr>
          <w:rFonts w:ascii="Bell MT" w:hAnsi="Bell MT"/>
          <w:color w:val="00B050"/>
          <w:sz w:val="40"/>
          <w:szCs w:val="40"/>
        </w:rPr>
        <w:t xml:space="preserve">reading books, </w:t>
      </w:r>
      <w:r w:rsidR="00524A34">
        <w:rPr>
          <w:rFonts w:ascii="Arial" w:hAnsi="Arial" w:cs="Arial"/>
          <w:noProof/>
          <w:color w:val="FFFFFF"/>
          <w:sz w:val="20"/>
          <w:szCs w:val="20"/>
          <w:lang w:eastAsia="en-GB"/>
        </w:rPr>
        <w:drawing>
          <wp:inline distT="0" distB="0" distL="0" distR="0" wp14:anchorId="3B59E890" wp14:editId="033BB615">
            <wp:extent cx="457200" cy="397247"/>
            <wp:effectExtent l="0" t="0" r="0" b="3175"/>
            <wp:docPr id="12" name="Picture 12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473076" cy="4110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7B0F" w:rsidRPr="00524A34" w:rsidRDefault="00DE467E" w:rsidP="00524A34">
      <w:pPr>
        <w:pStyle w:val="ListParagraph"/>
        <w:numPr>
          <w:ilvl w:val="0"/>
          <w:numId w:val="1"/>
        </w:numPr>
        <w:rPr>
          <w:rFonts w:ascii="Bell MT" w:hAnsi="Bell MT"/>
          <w:color w:val="2E74B5" w:themeColor="accent1" w:themeShade="BF"/>
          <w:sz w:val="40"/>
          <w:szCs w:val="40"/>
        </w:rPr>
      </w:pPr>
      <w:r>
        <w:rPr>
          <w:rFonts w:ascii="Bell MT" w:hAnsi="Bell MT"/>
          <w:color w:val="2E74B5" w:themeColor="accent1" w:themeShade="BF"/>
          <w:sz w:val="40"/>
          <w:szCs w:val="40"/>
        </w:rPr>
        <w:t>eating healthy</w:t>
      </w:r>
      <w:r w:rsidR="00377B0F" w:rsidRPr="00524A34">
        <w:rPr>
          <w:rFonts w:ascii="Bell MT" w:hAnsi="Bell MT"/>
          <w:color w:val="2E74B5" w:themeColor="accent1" w:themeShade="BF"/>
          <w:sz w:val="40"/>
          <w:szCs w:val="40"/>
        </w:rPr>
        <w:t xml:space="preserve"> </w:t>
      </w:r>
      <w:r w:rsidR="00524A34">
        <w:rPr>
          <w:rFonts w:ascii="Arial" w:hAnsi="Arial" w:cs="Arial"/>
          <w:noProof/>
          <w:color w:val="FFFFFF"/>
          <w:sz w:val="20"/>
          <w:szCs w:val="20"/>
          <w:lang w:eastAsia="en-GB"/>
        </w:rPr>
        <w:drawing>
          <wp:inline distT="0" distB="0" distL="0" distR="0" wp14:anchorId="3B59E890" wp14:editId="033BB615">
            <wp:extent cx="457200" cy="397247"/>
            <wp:effectExtent l="0" t="0" r="0" b="3175"/>
            <wp:docPr id="14" name="Picture 14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473076" cy="4110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467E" w:rsidRDefault="00377B0F" w:rsidP="003B71A5">
      <w:pPr>
        <w:rPr>
          <w:rFonts w:ascii="Bell MT" w:hAnsi="Bell MT"/>
          <w:sz w:val="32"/>
          <w:szCs w:val="32"/>
        </w:rPr>
      </w:pPr>
      <w:r w:rsidRPr="00524A34">
        <w:rPr>
          <w:rFonts w:ascii="Bell MT" w:hAnsi="Bell MT"/>
          <w:sz w:val="32"/>
          <w:szCs w:val="32"/>
        </w:rPr>
        <w:t xml:space="preserve">If you like, you can fill in </w:t>
      </w:r>
      <w:r w:rsidR="00524A34" w:rsidRPr="00524A34">
        <w:rPr>
          <w:rFonts w:ascii="Bell MT" w:hAnsi="Bell MT"/>
          <w:b/>
          <w:sz w:val="32"/>
          <w:szCs w:val="32"/>
        </w:rPr>
        <w:t>one</w:t>
      </w:r>
      <w:r w:rsidRPr="00524A34">
        <w:rPr>
          <w:rFonts w:ascii="Bell MT" w:hAnsi="Bell MT"/>
          <w:b/>
          <w:sz w:val="32"/>
          <w:szCs w:val="32"/>
        </w:rPr>
        <w:t xml:space="preserve"> tracker for each week at home</w:t>
      </w:r>
      <w:r w:rsidRPr="00524A34">
        <w:rPr>
          <w:rFonts w:ascii="Bell MT" w:hAnsi="Bell MT"/>
          <w:sz w:val="32"/>
          <w:szCs w:val="32"/>
        </w:rPr>
        <w:t xml:space="preserve"> to show us how you are keeping yourself healthy. Please email the school with some of your id</w:t>
      </w:r>
      <w:r w:rsidR="003B71A5">
        <w:rPr>
          <w:rFonts w:ascii="Bell MT" w:hAnsi="Bell MT"/>
          <w:sz w:val="32"/>
          <w:szCs w:val="32"/>
        </w:rPr>
        <w:t>eas. We would love to see them.</w:t>
      </w:r>
    </w:p>
    <w:p w:rsidR="00DE467E" w:rsidRPr="00DE467E" w:rsidRDefault="00DE467E" w:rsidP="00DE467E">
      <w:pPr>
        <w:jc w:val="center"/>
        <w:rPr>
          <w:rFonts w:ascii="Bauhaus 93" w:hAnsi="Bauhaus 93"/>
          <w:sz w:val="48"/>
          <w:szCs w:val="48"/>
          <w:u w:val="single"/>
        </w:rPr>
      </w:pPr>
      <w:r w:rsidRPr="00DE467E"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3749F55D" wp14:editId="2B56C827">
            <wp:simplePos x="0" y="0"/>
            <wp:positionH relativeFrom="margin">
              <wp:posOffset>5883910</wp:posOffset>
            </wp:positionH>
            <wp:positionV relativeFrom="paragraph">
              <wp:posOffset>0</wp:posOffset>
            </wp:positionV>
            <wp:extent cx="790575" cy="790575"/>
            <wp:effectExtent l="0" t="0" r="9525" b="9525"/>
            <wp:wrapTight wrapText="bothSides">
              <wp:wrapPolygon edited="0">
                <wp:start x="0" y="0"/>
                <wp:lineTo x="0" y="21340"/>
                <wp:lineTo x="21340" y="21340"/>
                <wp:lineTo x="21340" y="0"/>
                <wp:lineTo x="0" y="0"/>
              </wp:wrapPolygon>
            </wp:wrapTight>
            <wp:docPr id="30" name="Picture 30" descr="Heart Running with Trophy stock vector. Illustration of graphic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eart Running with Trophy stock vector. Illustration of graphic ...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5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E467E">
        <w:rPr>
          <w:rFonts w:ascii="Bauhaus 93" w:hAnsi="Bauhaus 93"/>
          <w:noProof/>
          <w:sz w:val="48"/>
          <w:szCs w:val="48"/>
          <w:u w:val="single"/>
          <w:lang w:eastAsia="en-GB"/>
        </w:rPr>
        <w:drawing>
          <wp:anchor distT="0" distB="0" distL="114300" distR="114300" simplePos="0" relativeHeight="251660288" behindDoc="1" locked="0" layoutInCell="1" allowOverlap="1" wp14:anchorId="3B495211" wp14:editId="06DE1E1C">
            <wp:simplePos x="0" y="0"/>
            <wp:positionH relativeFrom="margin">
              <wp:posOffset>-200025</wp:posOffset>
            </wp:positionH>
            <wp:positionV relativeFrom="paragraph">
              <wp:posOffset>0</wp:posOffset>
            </wp:positionV>
            <wp:extent cx="819150" cy="1050829"/>
            <wp:effectExtent l="0" t="0" r="0" b="0"/>
            <wp:wrapTight wrapText="bothSides">
              <wp:wrapPolygon edited="0">
                <wp:start x="0" y="0"/>
                <wp:lineTo x="0" y="21156"/>
                <wp:lineTo x="21098" y="21156"/>
                <wp:lineTo x="21098" y="0"/>
                <wp:lineTo x="0" y="0"/>
              </wp:wrapPolygon>
            </wp:wrapTight>
            <wp:docPr id="31" name="Picture 31" descr="C:\Users\st-supply-1\AppData\Local\Microsoft\Windows\INetCache\Content.MSO\A046CE59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st-supply-1\AppData\Local\Microsoft\Windows\INetCache\Content.MSO\A046CE59.tmp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150" cy="10508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E467E">
        <w:rPr>
          <w:rFonts w:ascii="Bauhaus 93" w:hAnsi="Bauhaus 93"/>
          <w:sz w:val="48"/>
          <w:szCs w:val="48"/>
          <w:u w:val="single"/>
        </w:rPr>
        <w:t>Health Tracker</w:t>
      </w:r>
    </w:p>
    <w:p w:rsidR="00DE467E" w:rsidRPr="00DE467E" w:rsidRDefault="00DE467E" w:rsidP="00DE467E">
      <w:pPr>
        <w:jc w:val="center"/>
        <w:rPr>
          <w:rFonts w:ascii="Bauhaus 93" w:hAnsi="Bauhaus 93"/>
          <w:sz w:val="32"/>
          <w:szCs w:val="32"/>
          <w:u w:val="single"/>
        </w:rPr>
      </w:pPr>
      <w:r w:rsidRPr="00DE467E">
        <w:rPr>
          <w:rFonts w:ascii="Bauhaus 93" w:hAnsi="Bauhaus 93"/>
          <w:sz w:val="32"/>
          <w:szCs w:val="32"/>
          <w:u w:val="single"/>
        </w:rPr>
        <w:t>Track the ways you have been keeping healthy this week. You can write or draw a picture.</w:t>
      </w:r>
    </w:p>
    <w:tbl>
      <w:tblPr>
        <w:tblStyle w:val="TableGrid"/>
        <w:tblW w:w="9493" w:type="dxa"/>
        <w:tblLook w:val="04A0" w:firstRow="1" w:lastRow="0" w:firstColumn="1" w:lastColumn="0" w:noHBand="0" w:noVBand="1"/>
      </w:tblPr>
      <w:tblGrid>
        <w:gridCol w:w="1980"/>
        <w:gridCol w:w="1843"/>
        <w:gridCol w:w="1842"/>
        <w:gridCol w:w="1985"/>
        <w:gridCol w:w="1843"/>
      </w:tblGrid>
      <w:tr w:rsidR="00DE467E" w:rsidRPr="00DE467E" w:rsidTr="00594C3C">
        <w:tc>
          <w:tcPr>
            <w:tcW w:w="1980" w:type="dxa"/>
          </w:tcPr>
          <w:p w:rsidR="00DE467E" w:rsidRPr="00DE467E" w:rsidRDefault="00DE467E" w:rsidP="00DE467E">
            <w:r w:rsidRPr="00DE467E">
              <w:t xml:space="preserve">Monday      </w:t>
            </w:r>
            <w:r w:rsidRPr="00DE467E">
              <w:rPr>
                <w:rFonts w:ascii="Arial" w:hAnsi="Arial" w:cs="Arial"/>
                <w:noProof/>
                <w:color w:val="FFFFFF"/>
                <w:sz w:val="20"/>
                <w:szCs w:val="20"/>
                <w:lang w:eastAsia="en-GB"/>
              </w:rPr>
              <w:drawing>
                <wp:inline distT="0" distB="0" distL="0" distR="0" wp14:anchorId="1235DA09" wp14:editId="36FA5826">
                  <wp:extent cx="340776" cy="234733"/>
                  <wp:effectExtent l="0" t="0" r="2540" b="0"/>
                  <wp:docPr id="1" name="Picture 1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V="1">
                            <a:off x="0" y="0"/>
                            <a:ext cx="353327" cy="2433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E467E" w:rsidRPr="00DE467E" w:rsidRDefault="00DE467E" w:rsidP="00DE467E"/>
          <w:p w:rsidR="00DE467E" w:rsidRPr="00DE467E" w:rsidRDefault="00DE467E" w:rsidP="00DE467E"/>
          <w:p w:rsidR="00DE467E" w:rsidRPr="00DE467E" w:rsidRDefault="00DE467E" w:rsidP="00DE467E"/>
          <w:p w:rsidR="00DE467E" w:rsidRPr="00DE467E" w:rsidRDefault="00DE467E" w:rsidP="00DE467E"/>
          <w:p w:rsidR="00DE467E" w:rsidRPr="00DE467E" w:rsidRDefault="00DE467E" w:rsidP="00DE467E"/>
          <w:p w:rsidR="00DE467E" w:rsidRPr="00DE467E" w:rsidRDefault="00DE467E" w:rsidP="00DE467E"/>
          <w:p w:rsidR="00DE467E" w:rsidRPr="00DE467E" w:rsidRDefault="00DE467E" w:rsidP="00DE467E"/>
        </w:tc>
        <w:tc>
          <w:tcPr>
            <w:tcW w:w="1843" w:type="dxa"/>
          </w:tcPr>
          <w:p w:rsidR="00DE467E" w:rsidRPr="00DE467E" w:rsidRDefault="00DE467E" w:rsidP="00DE467E">
            <w:r w:rsidRPr="00DE467E">
              <w:t xml:space="preserve">Monday    </w:t>
            </w:r>
            <w:r w:rsidRPr="00DE467E">
              <w:rPr>
                <w:rFonts w:ascii="Arial" w:hAnsi="Arial" w:cs="Arial"/>
                <w:noProof/>
                <w:color w:val="FFFFFF"/>
                <w:sz w:val="20"/>
                <w:szCs w:val="20"/>
                <w:lang w:eastAsia="en-GB"/>
              </w:rPr>
              <w:drawing>
                <wp:inline distT="0" distB="0" distL="0" distR="0" wp14:anchorId="3D146B38" wp14:editId="53620CC6">
                  <wp:extent cx="340776" cy="234733"/>
                  <wp:effectExtent l="0" t="0" r="2540" b="0"/>
                  <wp:docPr id="2" name="Picture 2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V="1">
                            <a:off x="0" y="0"/>
                            <a:ext cx="353327" cy="2433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E467E" w:rsidRPr="00DE467E" w:rsidRDefault="00DE467E" w:rsidP="00DE467E"/>
        </w:tc>
        <w:tc>
          <w:tcPr>
            <w:tcW w:w="1842" w:type="dxa"/>
          </w:tcPr>
          <w:p w:rsidR="00DE467E" w:rsidRPr="00DE467E" w:rsidRDefault="00DE467E" w:rsidP="00DE467E">
            <w:r w:rsidRPr="00DE467E">
              <w:t>Monday</w:t>
            </w:r>
            <w:r w:rsidRPr="00DE467E">
              <w:rPr>
                <w:rFonts w:ascii="Arial" w:hAnsi="Arial" w:cs="Arial"/>
                <w:noProof/>
                <w:color w:val="FFFFFF"/>
                <w:sz w:val="20"/>
                <w:szCs w:val="20"/>
                <w:lang w:eastAsia="en-GB"/>
              </w:rPr>
              <w:drawing>
                <wp:inline distT="0" distB="0" distL="0" distR="0" wp14:anchorId="7390E211" wp14:editId="183D93B9">
                  <wp:extent cx="340776" cy="234733"/>
                  <wp:effectExtent l="0" t="0" r="2540" b="0"/>
                  <wp:docPr id="3" name="Picture 3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V="1">
                            <a:off x="0" y="0"/>
                            <a:ext cx="353327" cy="2433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5" w:type="dxa"/>
          </w:tcPr>
          <w:p w:rsidR="00DE467E" w:rsidRPr="00DE467E" w:rsidRDefault="00DE467E" w:rsidP="00DE467E">
            <w:r w:rsidRPr="00DE467E">
              <w:t>Monday</w:t>
            </w:r>
            <w:r w:rsidRPr="00DE467E">
              <w:rPr>
                <w:rFonts w:ascii="Arial" w:hAnsi="Arial" w:cs="Arial"/>
                <w:noProof/>
                <w:color w:val="FFFFFF"/>
                <w:sz w:val="20"/>
                <w:szCs w:val="20"/>
                <w:lang w:eastAsia="en-GB"/>
              </w:rPr>
              <w:drawing>
                <wp:inline distT="0" distB="0" distL="0" distR="0" wp14:anchorId="0D58E944" wp14:editId="26F98D01">
                  <wp:extent cx="340776" cy="234733"/>
                  <wp:effectExtent l="0" t="0" r="2540" b="0"/>
                  <wp:docPr id="39" name="Picture 39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V="1">
                            <a:off x="0" y="0"/>
                            <a:ext cx="353327" cy="2433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3" w:type="dxa"/>
          </w:tcPr>
          <w:p w:rsidR="00DE467E" w:rsidRPr="00DE467E" w:rsidRDefault="00DE467E" w:rsidP="00DE467E">
            <w:r w:rsidRPr="00DE467E">
              <w:t>Monday</w:t>
            </w:r>
            <w:r w:rsidRPr="00DE467E">
              <w:rPr>
                <w:rFonts w:ascii="Arial" w:hAnsi="Arial" w:cs="Arial"/>
                <w:noProof/>
                <w:color w:val="FFFFFF"/>
                <w:sz w:val="20"/>
                <w:szCs w:val="20"/>
                <w:lang w:eastAsia="en-GB"/>
              </w:rPr>
              <w:drawing>
                <wp:inline distT="0" distB="0" distL="0" distR="0" wp14:anchorId="4EA314C9" wp14:editId="6161506A">
                  <wp:extent cx="340776" cy="234733"/>
                  <wp:effectExtent l="0" t="0" r="2540" b="0"/>
                  <wp:docPr id="40" name="Picture 40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V="1">
                            <a:off x="0" y="0"/>
                            <a:ext cx="353327" cy="2433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E467E" w:rsidRPr="00DE467E" w:rsidTr="00594C3C">
        <w:tc>
          <w:tcPr>
            <w:tcW w:w="1980" w:type="dxa"/>
          </w:tcPr>
          <w:p w:rsidR="00DE467E" w:rsidRPr="00DE467E" w:rsidRDefault="00DE467E" w:rsidP="00DE467E">
            <w:r w:rsidRPr="00DE467E">
              <w:t xml:space="preserve">Tuesday </w:t>
            </w:r>
            <w:r w:rsidRPr="00DE467E">
              <w:rPr>
                <w:rFonts w:ascii="Arial" w:hAnsi="Arial" w:cs="Arial"/>
                <w:noProof/>
                <w:color w:val="FFFFFF"/>
                <w:sz w:val="20"/>
                <w:szCs w:val="20"/>
                <w:lang w:eastAsia="en-GB"/>
              </w:rPr>
              <w:drawing>
                <wp:inline distT="0" distB="0" distL="0" distR="0" wp14:anchorId="6D56D3D6" wp14:editId="3709B712">
                  <wp:extent cx="340776" cy="234733"/>
                  <wp:effectExtent l="0" t="0" r="2540" b="0"/>
                  <wp:docPr id="41" name="Picture 41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V="1">
                            <a:off x="0" y="0"/>
                            <a:ext cx="353327" cy="2433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E467E" w:rsidRPr="00DE467E" w:rsidRDefault="00DE467E" w:rsidP="00DE467E"/>
          <w:p w:rsidR="00DE467E" w:rsidRPr="00DE467E" w:rsidRDefault="00DE467E" w:rsidP="00DE467E"/>
          <w:p w:rsidR="00DE467E" w:rsidRPr="00DE467E" w:rsidRDefault="00DE467E" w:rsidP="00DE467E"/>
          <w:p w:rsidR="00DE467E" w:rsidRPr="00DE467E" w:rsidRDefault="00DE467E" w:rsidP="00DE467E"/>
          <w:p w:rsidR="00DE467E" w:rsidRPr="00DE467E" w:rsidRDefault="00DE467E" w:rsidP="00DE467E"/>
          <w:p w:rsidR="00DE467E" w:rsidRPr="00DE467E" w:rsidRDefault="00DE467E" w:rsidP="00DE467E"/>
          <w:p w:rsidR="00DE467E" w:rsidRPr="00DE467E" w:rsidRDefault="00DE467E" w:rsidP="00DE467E"/>
        </w:tc>
        <w:tc>
          <w:tcPr>
            <w:tcW w:w="1843" w:type="dxa"/>
          </w:tcPr>
          <w:p w:rsidR="00DE467E" w:rsidRPr="00DE467E" w:rsidRDefault="00DE467E" w:rsidP="00DE467E">
            <w:r w:rsidRPr="00DE467E">
              <w:t xml:space="preserve">Tuesday </w:t>
            </w:r>
            <w:r w:rsidRPr="00DE467E">
              <w:rPr>
                <w:rFonts w:ascii="Arial" w:hAnsi="Arial" w:cs="Arial"/>
                <w:noProof/>
                <w:color w:val="FFFFFF"/>
                <w:sz w:val="20"/>
                <w:szCs w:val="20"/>
                <w:lang w:eastAsia="en-GB"/>
              </w:rPr>
              <w:drawing>
                <wp:inline distT="0" distB="0" distL="0" distR="0" wp14:anchorId="0AC110F9" wp14:editId="2BB4D55C">
                  <wp:extent cx="340776" cy="234733"/>
                  <wp:effectExtent l="0" t="0" r="2540" b="0"/>
                  <wp:docPr id="42" name="Picture 42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V="1">
                            <a:off x="0" y="0"/>
                            <a:ext cx="353327" cy="2433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E467E" w:rsidRPr="00DE467E" w:rsidRDefault="00DE467E" w:rsidP="00DE467E"/>
          <w:p w:rsidR="00DE467E" w:rsidRPr="00DE467E" w:rsidRDefault="00DE467E" w:rsidP="00DE467E"/>
        </w:tc>
        <w:tc>
          <w:tcPr>
            <w:tcW w:w="1842" w:type="dxa"/>
          </w:tcPr>
          <w:p w:rsidR="00DE467E" w:rsidRPr="00DE467E" w:rsidRDefault="00DE467E" w:rsidP="00DE467E">
            <w:r w:rsidRPr="00DE467E">
              <w:t>Tuesday</w:t>
            </w:r>
            <w:r w:rsidRPr="00DE467E">
              <w:rPr>
                <w:rFonts w:ascii="Arial" w:hAnsi="Arial" w:cs="Arial"/>
                <w:noProof/>
                <w:color w:val="FFFFFF"/>
                <w:sz w:val="20"/>
                <w:szCs w:val="20"/>
                <w:lang w:eastAsia="en-GB"/>
              </w:rPr>
              <w:drawing>
                <wp:inline distT="0" distB="0" distL="0" distR="0" wp14:anchorId="5369E70A" wp14:editId="20D14273">
                  <wp:extent cx="340776" cy="234733"/>
                  <wp:effectExtent l="0" t="0" r="2540" b="0"/>
                  <wp:docPr id="43" name="Picture 43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V="1">
                            <a:off x="0" y="0"/>
                            <a:ext cx="353327" cy="2433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E467E">
              <w:t xml:space="preserve"> </w:t>
            </w:r>
          </w:p>
          <w:p w:rsidR="00DE467E" w:rsidRPr="00DE467E" w:rsidRDefault="00DE467E" w:rsidP="00DE467E"/>
          <w:p w:rsidR="00DE467E" w:rsidRPr="00DE467E" w:rsidRDefault="00DE467E" w:rsidP="00DE467E"/>
        </w:tc>
        <w:tc>
          <w:tcPr>
            <w:tcW w:w="1985" w:type="dxa"/>
          </w:tcPr>
          <w:p w:rsidR="00DE467E" w:rsidRPr="00DE467E" w:rsidRDefault="00DE467E" w:rsidP="00DE467E">
            <w:r w:rsidRPr="00DE467E">
              <w:t>Tuesday</w:t>
            </w:r>
            <w:r w:rsidRPr="00DE467E">
              <w:rPr>
                <w:rFonts w:ascii="Arial" w:hAnsi="Arial" w:cs="Arial"/>
                <w:noProof/>
                <w:color w:val="FFFFFF"/>
                <w:sz w:val="20"/>
                <w:szCs w:val="20"/>
                <w:lang w:eastAsia="en-GB"/>
              </w:rPr>
              <w:drawing>
                <wp:inline distT="0" distB="0" distL="0" distR="0" wp14:anchorId="16EF0B20" wp14:editId="6B8A79D4">
                  <wp:extent cx="340776" cy="234733"/>
                  <wp:effectExtent l="0" t="0" r="2540" b="0"/>
                  <wp:docPr id="44" name="Picture 44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V="1">
                            <a:off x="0" y="0"/>
                            <a:ext cx="353327" cy="2433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E467E">
              <w:t xml:space="preserve"> </w:t>
            </w:r>
          </w:p>
          <w:p w:rsidR="00DE467E" w:rsidRPr="00DE467E" w:rsidRDefault="00DE467E" w:rsidP="00DE467E"/>
          <w:p w:rsidR="00DE467E" w:rsidRPr="00DE467E" w:rsidRDefault="00DE467E" w:rsidP="00DE467E"/>
        </w:tc>
        <w:tc>
          <w:tcPr>
            <w:tcW w:w="1843" w:type="dxa"/>
          </w:tcPr>
          <w:p w:rsidR="00DE467E" w:rsidRPr="00DE467E" w:rsidRDefault="00DE467E" w:rsidP="00DE467E">
            <w:r w:rsidRPr="00DE467E">
              <w:t xml:space="preserve">Tuesday </w:t>
            </w:r>
            <w:r w:rsidRPr="00DE467E">
              <w:rPr>
                <w:rFonts w:ascii="Arial" w:hAnsi="Arial" w:cs="Arial"/>
                <w:noProof/>
                <w:color w:val="FFFFFF"/>
                <w:sz w:val="20"/>
                <w:szCs w:val="20"/>
                <w:lang w:eastAsia="en-GB"/>
              </w:rPr>
              <w:drawing>
                <wp:inline distT="0" distB="0" distL="0" distR="0" wp14:anchorId="3A70A47D" wp14:editId="0E632D99">
                  <wp:extent cx="340776" cy="234733"/>
                  <wp:effectExtent l="0" t="0" r="2540" b="0"/>
                  <wp:docPr id="45" name="Picture 45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V="1">
                            <a:off x="0" y="0"/>
                            <a:ext cx="353327" cy="2433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E467E" w:rsidRPr="00DE467E" w:rsidRDefault="00DE467E" w:rsidP="00DE467E"/>
          <w:p w:rsidR="00DE467E" w:rsidRPr="00DE467E" w:rsidRDefault="00DE467E" w:rsidP="00DE467E"/>
        </w:tc>
      </w:tr>
      <w:tr w:rsidR="00DE467E" w:rsidRPr="00DE467E" w:rsidTr="00594C3C">
        <w:tc>
          <w:tcPr>
            <w:tcW w:w="1980" w:type="dxa"/>
          </w:tcPr>
          <w:p w:rsidR="00DE467E" w:rsidRPr="00DE467E" w:rsidRDefault="00DE467E" w:rsidP="00DE467E">
            <w:r w:rsidRPr="00DE467E">
              <w:t>Wednesday</w:t>
            </w:r>
            <w:r w:rsidRPr="00DE467E">
              <w:rPr>
                <w:rFonts w:ascii="Arial" w:hAnsi="Arial" w:cs="Arial"/>
                <w:noProof/>
                <w:color w:val="FFFFFF"/>
                <w:sz w:val="20"/>
                <w:szCs w:val="20"/>
                <w:lang w:eastAsia="en-GB"/>
              </w:rPr>
              <w:drawing>
                <wp:inline distT="0" distB="0" distL="0" distR="0" wp14:anchorId="0DD9066D" wp14:editId="59D82DC8">
                  <wp:extent cx="340776" cy="234733"/>
                  <wp:effectExtent l="0" t="0" r="2540" b="0"/>
                  <wp:docPr id="46" name="Picture 46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V="1">
                            <a:off x="0" y="0"/>
                            <a:ext cx="353327" cy="2433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E467E" w:rsidRPr="00DE467E" w:rsidRDefault="00DE467E" w:rsidP="00DE467E"/>
          <w:p w:rsidR="00DE467E" w:rsidRPr="00DE467E" w:rsidRDefault="00DE467E" w:rsidP="00DE467E"/>
          <w:p w:rsidR="00DE467E" w:rsidRPr="00DE467E" w:rsidRDefault="00DE467E" w:rsidP="00DE467E"/>
          <w:p w:rsidR="00DE467E" w:rsidRPr="00DE467E" w:rsidRDefault="00DE467E" w:rsidP="00DE467E"/>
          <w:p w:rsidR="00DE467E" w:rsidRPr="00DE467E" w:rsidRDefault="00DE467E" w:rsidP="00DE467E"/>
          <w:p w:rsidR="00DE467E" w:rsidRPr="00DE467E" w:rsidRDefault="00DE467E" w:rsidP="00DE467E"/>
          <w:p w:rsidR="00DE467E" w:rsidRPr="00DE467E" w:rsidRDefault="00DE467E" w:rsidP="00DE467E"/>
        </w:tc>
        <w:tc>
          <w:tcPr>
            <w:tcW w:w="1843" w:type="dxa"/>
          </w:tcPr>
          <w:p w:rsidR="00DE467E" w:rsidRPr="00DE467E" w:rsidRDefault="00DE467E" w:rsidP="00DE467E">
            <w:r w:rsidRPr="00DE467E">
              <w:t>Wednesday</w:t>
            </w:r>
            <w:r w:rsidRPr="00DE467E">
              <w:rPr>
                <w:rFonts w:ascii="Arial" w:hAnsi="Arial" w:cs="Arial"/>
                <w:noProof/>
                <w:color w:val="FFFFFF"/>
                <w:sz w:val="20"/>
                <w:szCs w:val="20"/>
                <w:lang w:eastAsia="en-GB"/>
              </w:rPr>
              <w:drawing>
                <wp:inline distT="0" distB="0" distL="0" distR="0" wp14:anchorId="5561359C" wp14:editId="0D52875A">
                  <wp:extent cx="340776" cy="234733"/>
                  <wp:effectExtent l="0" t="0" r="2540" b="0"/>
                  <wp:docPr id="47" name="Picture 47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V="1">
                            <a:off x="0" y="0"/>
                            <a:ext cx="353327" cy="2433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2" w:type="dxa"/>
          </w:tcPr>
          <w:p w:rsidR="00DE467E" w:rsidRPr="00DE467E" w:rsidRDefault="00DE467E" w:rsidP="00DE467E">
            <w:r w:rsidRPr="00DE467E">
              <w:t>Wednesday</w:t>
            </w:r>
            <w:r w:rsidRPr="00DE467E">
              <w:rPr>
                <w:rFonts w:ascii="Arial" w:hAnsi="Arial" w:cs="Arial"/>
                <w:noProof/>
                <w:color w:val="FFFFFF"/>
                <w:sz w:val="20"/>
                <w:szCs w:val="20"/>
                <w:lang w:eastAsia="en-GB"/>
              </w:rPr>
              <w:drawing>
                <wp:inline distT="0" distB="0" distL="0" distR="0" wp14:anchorId="321F4DD4" wp14:editId="75F99873">
                  <wp:extent cx="340776" cy="234733"/>
                  <wp:effectExtent l="0" t="0" r="2540" b="0"/>
                  <wp:docPr id="48" name="Picture 48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V="1">
                            <a:off x="0" y="0"/>
                            <a:ext cx="353327" cy="2433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5" w:type="dxa"/>
          </w:tcPr>
          <w:p w:rsidR="00DE467E" w:rsidRPr="00DE467E" w:rsidRDefault="00DE467E" w:rsidP="00DE467E">
            <w:r w:rsidRPr="00DE467E">
              <w:t>Wednesday</w:t>
            </w:r>
            <w:r w:rsidRPr="00DE467E">
              <w:rPr>
                <w:rFonts w:ascii="Arial" w:hAnsi="Arial" w:cs="Arial"/>
                <w:noProof/>
                <w:color w:val="FFFFFF"/>
                <w:sz w:val="20"/>
                <w:szCs w:val="20"/>
                <w:lang w:eastAsia="en-GB"/>
              </w:rPr>
              <w:drawing>
                <wp:inline distT="0" distB="0" distL="0" distR="0" wp14:anchorId="035A7D33" wp14:editId="4181C619">
                  <wp:extent cx="340776" cy="234733"/>
                  <wp:effectExtent l="0" t="0" r="2540" b="0"/>
                  <wp:docPr id="49" name="Picture 49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V="1">
                            <a:off x="0" y="0"/>
                            <a:ext cx="353327" cy="2433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3" w:type="dxa"/>
          </w:tcPr>
          <w:p w:rsidR="00DE467E" w:rsidRPr="00DE467E" w:rsidRDefault="00DE467E" w:rsidP="00DE467E">
            <w:r w:rsidRPr="00DE467E">
              <w:t>Wednesday</w:t>
            </w:r>
            <w:r w:rsidRPr="00DE467E">
              <w:rPr>
                <w:rFonts w:ascii="Arial" w:hAnsi="Arial" w:cs="Arial"/>
                <w:noProof/>
                <w:color w:val="FFFFFF"/>
                <w:sz w:val="20"/>
                <w:szCs w:val="20"/>
                <w:lang w:eastAsia="en-GB"/>
              </w:rPr>
              <w:drawing>
                <wp:inline distT="0" distB="0" distL="0" distR="0" wp14:anchorId="2A998C3E" wp14:editId="5FA5F439">
                  <wp:extent cx="340776" cy="234733"/>
                  <wp:effectExtent l="0" t="0" r="2540" b="0"/>
                  <wp:docPr id="15" name="Picture 15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V="1">
                            <a:off x="0" y="0"/>
                            <a:ext cx="353327" cy="2433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E467E" w:rsidRPr="00DE467E" w:rsidTr="00594C3C">
        <w:tc>
          <w:tcPr>
            <w:tcW w:w="1980" w:type="dxa"/>
          </w:tcPr>
          <w:p w:rsidR="00DE467E" w:rsidRPr="00DE467E" w:rsidRDefault="00DE467E" w:rsidP="00DE467E">
            <w:r w:rsidRPr="00DE467E">
              <w:t xml:space="preserve">Thursday </w:t>
            </w:r>
            <w:r w:rsidRPr="00DE467E">
              <w:rPr>
                <w:rFonts w:ascii="Arial" w:hAnsi="Arial" w:cs="Arial"/>
                <w:noProof/>
                <w:color w:val="FFFFFF"/>
                <w:sz w:val="20"/>
                <w:szCs w:val="20"/>
                <w:lang w:eastAsia="en-GB"/>
              </w:rPr>
              <w:drawing>
                <wp:inline distT="0" distB="0" distL="0" distR="0" wp14:anchorId="7C971668" wp14:editId="4B437C9B">
                  <wp:extent cx="340776" cy="234733"/>
                  <wp:effectExtent l="0" t="0" r="2540" b="0"/>
                  <wp:docPr id="16" name="Picture 16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V="1">
                            <a:off x="0" y="0"/>
                            <a:ext cx="353327" cy="2433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E467E" w:rsidRPr="00DE467E" w:rsidRDefault="00DE467E" w:rsidP="00DE467E"/>
          <w:p w:rsidR="00DE467E" w:rsidRPr="00DE467E" w:rsidRDefault="00DE467E" w:rsidP="00DE467E"/>
          <w:p w:rsidR="00DE467E" w:rsidRPr="00DE467E" w:rsidRDefault="00DE467E" w:rsidP="00DE467E"/>
          <w:p w:rsidR="00DE467E" w:rsidRPr="00DE467E" w:rsidRDefault="00DE467E" w:rsidP="00DE467E"/>
          <w:p w:rsidR="00DE467E" w:rsidRPr="00DE467E" w:rsidRDefault="00DE467E" w:rsidP="00DE467E"/>
          <w:p w:rsidR="00DE467E" w:rsidRPr="00DE467E" w:rsidRDefault="00DE467E" w:rsidP="00DE467E"/>
          <w:p w:rsidR="00DE467E" w:rsidRPr="00DE467E" w:rsidRDefault="00DE467E" w:rsidP="00DE467E"/>
          <w:p w:rsidR="00DE467E" w:rsidRPr="00DE467E" w:rsidRDefault="00DE467E" w:rsidP="00DE467E"/>
        </w:tc>
        <w:tc>
          <w:tcPr>
            <w:tcW w:w="1843" w:type="dxa"/>
          </w:tcPr>
          <w:p w:rsidR="00DE467E" w:rsidRPr="00DE467E" w:rsidRDefault="00DE467E" w:rsidP="00DE467E">
            <w:r w:rsidRPr="00DE467E">
              <w:t xml:space="preserve">Thursday </w:t>
            </w:r>
            <w:r w:rsidRPr="00DE467E">
              <w:rPr>
                <w:rFonts w:ascii="Arial" w:hAnsi="Arial" w:cs="Arial"/>
                <w:noProof/>
                <w:color w:val="FFFFFF"/>
                <w:sz w:val="20"/>
                <w:szCs w:val="20"/>
                <w:lang w:eastAsia="en-GB"/>
              </w:rPr>
              <w:drawing>
                <wp:inline distT="0" distB="0" distL="0" distR="0" wp14:anchorId="771024A4" wp14:editId="415A9BB8">
                  <wp:extent cx="340776" cy="234733"/>
                  <wp:effectExtent l="0" t="0" r="2540" b="0"/>
                  <wp:docPr id="17" name="Picture 17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V="1">
                            <a:off x="0" y="0"/>
                            <a:ext cx="353327" cy="2433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2" w:type="dxa"/>
          </w:tcPr>
          <w:p w:rsidR="00DE467E" w:rsidRPr="00DE467E" w:rsidRDefault="00DE467E" w:rsidP="00DE467E">
            <w:r w:rsidRPr="00DE467E">
              <w:t xml:space="preserve">Thursday </w:t>
            </w:r>
            <w:r w:rsidRPr="00DE467E">
              <w:rPr>
                <w:rFonts w:ascii="Arial" w:hAnsi="Arial" w:cs="Arial"/>
                <w:noProof/>
                <w:color w:val="FFFFFF"/>
                <w:sz w:val="20"/>
                <w:szCs w:val="20"/>
                <w:lang w:eastAsia="en-GB"/>
              </w:rPr>
              <w:drawing>
                <wp:inline distT="0" distB="0" distL="0" distR="0" wp14:anchorId="4C14AA4D" wp14:editId="4FD61840">
                  <wp:extent cx="340776" cy="234733"/>
                  <wp:effectExtent l="0" t="0" r="2540" b="0"/>
                  <wp:docPr id="18" name="Picture 18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V="1">
                            <a:off x="0" y="0"/>
                            <a:ext cx="353327" cy="2433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5" w:type="dxa"/>
          </w:tcPr>
          <w:p w:rsidR="00DE467E" w:rsidRPr="00DE467E" w:rsidRDefault="00DE467E" w:rsidP="00DE467E">
            <w:r w:rsidRPr="00DE467E">
              <w:t xml:space="preserve">Thursday </w:t>
            </w:r>
            <w:r w:rsidRPr="00DE467E">
              <w:rPr>
                <w:rFonts w:ascii="Arial" w:hAnsi="Arial" w:cs="Arial"/>
                <w:noProof/>
                <w:color w:val="FFFFFF"/>
                <w:sz w:val="20"/>
                <w:szCs w:val="20"/>
                <w:lang w:eastAsia="en-GB"/>
              </w:rPr>
              <w:drawing>
                <wp:inline distT="0" distB="0" distL="0" distR="0" wp14:anchorId="636D25A4" wp14:editId="6D49EEF9">
                  <wp:extent cx="340776" cy="234733"/>
                  <wp:effectExtent l="0" t="0" r="2540" b="0"/>
                  <wp:docPr id="19" name="Picture 19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V="1">
                            <a:off x="0" y="0"/>
                            <a:ext cx="353327" cy="2433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3" w:type="dxa"/>
          </w:tcPr>
          <w:p w:rsidR="00DE467E" w:rsidRPr="00DE467E" w:rsidRDefault="00DE467E" w:rsidP="00DE467E">
            <w:r w:rsidRPr="00DE467E">
              <w:t xml:space="preserve">Thursday </w:t>
            </w:r>
            <w:r w:rsidRPr="00DE467E">
              <w:rPr>
                <w:rFonts w:ascii="Arial" w:hAnsi="Arial" w:cs="Arial"/>
                <w:noProof/>
                <w:color w:val="FFFFFF"/>
                <w:sz w:val="20"/>
                <w:szCs w:val="20"/>
                <w:lang w:eastAsia="en-GB"/>
              </w:rPr>
              <w:drawing>
                <wp:inline distT="0" distB="0" distL="0" distR="0" wp14:anchorId="4861C3F6" wp14:editId="69A797CB">
                  <wp:extent cx="340776" cy="234733"/>
                  <wp:effectExtent l="0" t="0" r="2540" b="0"/>
                  <wp:docPr id="20" name="Picture 20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V="1">
                            <a:off x="0" y="0"/>
                            <a:ext cx="353327" cy="2433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E467E" w:rsidRPr="00DE467E" w:rsidTr="00594C3C">
        <w:tc>
          <w:tcPr>
            <w:tcW w:w="1980" w:type="dxa"/>
          </w:tcPr>
          <w:p w:rsidR="00DE467E" w:rsidRPr="00DE467E" w:rsidRDefault="00DE467E" w:rsidP="00DE467E">
            <w:r w:rsidRPr="00DE467E">
              <w:t xml:space="preserve">Friday </w:t>
            </w:r>
            <w:r w:rsidRPr="00DE467E">
              <w:rPr>
                <w:rFonts w:ascii="Arial" w:hAnsi="Arial" w:cs="Arial"/>
                <w:noProof/>
                <w:color w:val="FFFFFF"/>
                <w:sz w:val="20"/>
                <w:szCs w:val="20"/>
                <w:lang w:eastAsia="en-GB"/>
              </w:rPr>
              <w:drawing>
                <wp:inline distT="0" distB="0" distL="0" distR="0" wp14:anchorId="5D77485F" wp14:editId="4420477E">
                  <wp:extent cx="340776" cy="234733"/>
                  <wp:effectExtent l="0" t="0" r="2540" b="0"/>
                  <wp:docPr id="21" name="Picture 21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V="1">
                            <a:off x="0" y="0"/>
                            <a:ext cx="353327" cy="2433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E467E" w:rsidRPr="00DE467E" w:rsidRDefault="00DE467E" w:rsidP="00DE467E"/>
          <w:p w:rsidR="00DE467E" w:rsidRPr="00DE467E" w:rsidRDefault="00DE467E" w:rsidP="00DE467E"/>
          <w:p w:rsidR="00DE467E" w:rsidRPr="00DE467E" w:rsidRDefault="00DE467E" w:rsidP="00DE467E"/>
          <w:p w:rsidR="00DE467E" w:rsidRPr="00DE467E" w:rsidRDefault="00DE467E" w:rsidP="00DE467E"/>
          <w:p w:rsidR="00DE467E" w:rsidRPr="00DE467E" w:rsidRDefault="00DE467E" w:rsidP="00DE467E"/>
          <w:p w:rsidR="00DE467E" w:rsidRPr="00DE467E" w:rsidRDefault="00DE467E" w:rsidP="00DE467E"/>
        </w:tc>
        <w:tc>
          <w:tcPr>
            <w:tcW w:w="1843" w:type="dxa"/>
          </w:tcPr>
          <w:p w:rsidR="00DE467E" w:rsidRPr="00DE467E" w:rsidRDefault="00DE467E" w:rsidP="00DE467E">
            <w:r w:rsidRPr="00DE467E">
              <w:t xml:space="preserve">Friday </w:t>
            </w:r>
            <w:r w:rsidRPr="00DE467E">
              <w:rPr>
                <w:rFonts w:ascii="Arial" w:hAnsi="Arial" w:cs="Arial"/>
                <w:noProof/>
                <w:color w:val="FFFFFF"/>
                <w:sz w:val="20"/>
                <w:szCs w:val="20"/>
                <w:lang w:eastAsia="en-GB"/>
              </w:rPr>
              <w:drawing>
                <wp:inline distT="0" distB="0" distL="0" distR="0" wp14:anchorId="25638497" wp14:editId="75E26A32">
                  <wp:extent cx="340776" cy="234733"/>
                  <wp:effectExtent l="0" t="0" r="2540" b="0"/>
                  <wp:docPr id="22" name="Picture 22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V="1">
                            <a:off x="0" y="0"/>
                            <a:ext cx="353327" cy="2433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E467E" w:rsidRPr="00DE467E" w:rsidRDefault="00DE467E" w:rsidP="00DE467E"/>
          <w:p w:rsidR="00DE467E" w:rsidRPr="00DE467E" w:rsidRDefault="00DE467E" w:rsidP="00DE467E"/>
          <w:p w:rsidR="00DE467E" w:rsidRPr="00DE467E" w:rsidRDefault="00DE467E" w:rsidP="00DE467E"/>
          <w:p w:rsidR="00DE467E" w:rsidRPr="00DE467E" w:rsidRDefault="00DE467E" w:rsidP="00DE467E"/>
          <w:p w:rsidR="00DE467E" w:rsidRPr="00DE467E" w:rsidRDefault="00DE467E" w:rsidP="00DE467E"/>
          <w:p w:rsidR="00DE467E" w:rsidRPr="00DE467E" w:rsidRDefault="00DE467E" w:rsidP="00DE467E"/>
        </w:tc>
        <w:tc>
          <w:tcPr>
            <w:tcW w:w="1842" w:type="dxa"/>
          </w:tcPr>
          <w:p w:rsidR="00DE467E" w:rsidRPr="00DE467E" w:rsidRDefault="00DE467E" w:rsidP="00DE467E">
            <w:r w:rsidRPr="00DE467E">
              <w:t xml:space="preserve">Friday </w:t>
            </w:r>
            <w:r w:rsidRPr="00DE467E">
              <w:rPr>
                <w:rFonts w:ascii="Arial" w:hAnsi="Arial" w:cs="Arial"/>
                <w:noProof/>
                <w:color w:val="FFFFFF"/>
                <w:sz w:val="20"/>
                <w:szCs w:val="20"/>
                <w:lang w:eastAsia="en-GB"/>
              </w:rPr>
              <w:drawing>
                <wp:inline distT="0" distB="0" distL="0" distR="0" wp14:anchorId="0A10FC19" wp14:editId="48A40F57">
                  <wp:extent cx="340776" cy="234733"/>
                  <wp:effectExtent l="0" t="0" r="2540" b="0"/>
                  <wp:docPr id="23" name="Picture 23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V="1">
                            <a:off x="0" y="0"/>
                            <a:ext cx="353327" cy="2433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5" w:type="dxa"/>
          </w:tcPr>
          <w:p w:rsidR="00DE467E" w:rsidRPr="00DE467E" w:rsidRDefault="00DE467E" w:rsidP="00DE467E">
            <w:r w:rsidRPr="00DE467E">
              <w:t xml:space="preserve">Friday </w:t>
            </w:r>
            <w:r w:rsidRPr="00DE467E">
              <w:rPr>
                <w:rFonts w:ascii="Arial" w:hAnsi="Arial" w:cs="Arial"/>
                <w:noProof/>
                <w:color w:val="FFFFFF"/>
                <w:sz w:val="20"/>
                <w:szCs w:val="20"/>
                <w:lang w:eastAsia="en-GB"/>
              </w:rPr>
              <w:drawing>
                <wp:inline distT="0" distB="0" distL="0" distR="0" wp14:anchorId="58ED68A7" wp14:editId="26D4A5A9">
                  <wp:extent cx="340776" cy="234733"/>
                  <wp:effectExtent l="0" t="0" r="2540" b="0"/>
                  <wp:docPr id="24" name="Picture 24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V="1">
                            <a:off x="0" y="0"/>
                            <a:ext cx="353327" cy="2433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3" w:type="dxa"/>
          </w:tcPr>
          <w:p w:rsidR="00DE467E" w:rsidRPr="00DE467E" w:rsidRDefault="00DE467E" w:rsidP="00DE467E">
            <w:r w:rsidRPr="00DE467E">
              <w:t xml:space="preserve">Friday </w:t>
            </w:r>
            <w:r w:rsidRPr="00DE467E">
              <w:rPr>
                <w:rFonts w:ascii="Arial" w:hAnsi="Arial" w:cs="Arial"/>
                <w:noProof/>
                <w:color w:val="FFFFFF"/>
                <w:sz w:val="20"/>
                <w:szCs w:val="20"/>
                <w:lang w:eastAsia="en-GB"/>
              </w:rPr>
              <w:drawing>
                <wp:inline distT="0" distB="0" distL="0" distR="0" wp14:anchorId="46E419D0" wp14:editId="37BF1D1A">
                  <wp:extent cx="340776" cy="234733"/>
                  <wp:effectExtent l="0" t="0" r="2540" b="0"/>
                  <wp:docPr id="25" name="Picture 25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V="1">
                            <a:off x="0" y="0"/>
                            <a:ext cx="353327" cy="2433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E467E" w:rsidRPr="00DE467E" w:rsidRDefault="00DE467E" w:rsidP="00DE467E"/>
    <w:p w:rsidR="00DE467E" w:rsidRDefault="00DE467E" w:rsidP="003B71A5">
      <w:pPr>
        <w:rPr>
          <w:rFonts w:ascii="Bell MT" w:hAnsi="Bell MT"/>
          <w:sz w:val="32"/>
          <w:szCs w:val="32"/>
        </w:rPr>
      </w:pPr>
    </w:p>
    <w:p w:rsidR="00377B0F" w:rsidRPr="003B71A5" w:rsidRDefault="00377B0F" w:rsidP="003B71A5">
      <w:pPr>
        <w:rPr>
          <w:rFonts w:ascii="Bell MT" w:hAnsi="Bell MT"/>
          <w:sz w:val="32"/>
          <w:szCs w:val="32"/>
        </w:rPr>
      </w:pPr>
      <w:r>
        <w:rPr>
          <w:rFonts w:ascii="Bell MT" w:hAnsi="Bell MT"/>
          <w:sz w:val="40"/>
          <w:szCs w:val="40"/>
        </w:rPr>
        <w:br w:type="textWrapping" w:clear="all"/>
      </w:r>
    </w:p>
    <w:sectPr w:rsidR="00377B0F" w:rsidRPr="003B71A5">
      <w:head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77B0F" w:rsidRDefault="00377B0F" w:rsidP="00377B0F">
      <w:pPr>
        <w:spacing w:after="0" w:line="240" w:lineRule="auto"/>
      </w:pPr>
      <w:r>
        <w:separator/>
      </w:r>
    </w:p>
  </w:endnote>
  <w:endnote w:type="continuationSeparator" w:id="0">
    <w:p w:rsidR="00377B0F" w:rsidRDefault="00377B0F" w:rsidP="00377B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ell MT">
    <w:panose1 w:val="02020503060305020303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Bauhaus 93">
    <w:panose1 w:val="04030905020B02020C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77B0F" w:rsidRDefault="00377B0F" w:rsidP="00377B0F">
      <w:pPr>
        <w:spacing w:after="0" w:line="240" w:lineRule="auto"/>
      </w:pPr>
      <w:r>
        <w:separator/>
      </w:r>
    </w:p>
  </w:footnote>
  <w:footnote w:type="continuationSeparator" w:id="0">
    <w:p w:rsidR="00377B0F" w:rsidRDefault="00377B0F" w:rsidP="00377B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63BD" w:rsidRDefault="006163BD" w:rsidP="006163BD">
    <w:pPr>
      <w:pStyle w:val="Header"/>
      <w:jc w:val="center"/>
    </w:pPr>
    <w:r w:rsidRPr="00B94E8A">
      <w:rPr>
        <w:noProof/>
        <w:lang w:eastAsia="en-GB"/>
      </w:rPr>
      <w:drawing>
        <wp:anchor distT="0" distB="0" distL="114300" distR="114300" simplePos="0" relativeHeight="251659264" behindDoc="1" locked="0" layoutInCell="1" allowOverlap="1" wp14:anchorId="5A6060D5" wp14:editId="3E6FA7EA">
          <wp:simplePos x="0" y="0"/>
          <wp:positionH relativeFrom="margin">
            <wp:posOffset>-704850</wp:posOffset>
          </wp:positionH>
          <wp:positionV relativeFrom="paragraph">
            <wp:posOffset>-410210</wp:posOffset>
          </wp:positionV>
          <wp:extent cx="731555" cy="960166"/>
          <wp:effectExtent l="0" t="0" r="0" b="0"/>
          <wp:wrapTight wrapText="bothSides">
            <wp:wrapPolygon edited="0">
              <wp:start x="0" y="0"/>
              <wp:lineTo x="0" y="21000"/>
              <wp:lineTo x="20813" y="21000"/>
              <wp:lineTo x="20813" y="0"/>
              <wp:lineTo x="0" y="0"/>
            </wp:wrapPolygon>
          </wp:wrapTight>
          <wp:docPr id="51" name="Picture 5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1555" cy="96016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B94E8A">
      <w:rPr>
        <w:noProof/>
        <w:lang w:eastAsia="en-GB"/>
      </w:rPr>
      <w:drawing>
        <wp:anchor distT="0" distB="0" distL="114300" distR="114300" simplePos="0" relativeHeight="251661312" behindDoc="1" locked="0" layoutInCell="1" allowOverlap="1" wp14:anchorId="5A6060D5" wp14:editId="3E6FA7EA">
          <wp:simplePos x="0" y="0"/>
          <wp:positionH relativeFrom="rightMargin">
            <wp:align>left</wp:align>
          </wp:positionH>
          <wp:positionV relativeFrom="paragraph">
            <wp:posOffset>-495300</wp:posOffset>
          </wp:positionV>
          <wp:extent cx="731555" cy="960166"/>
          <wp:effectExtent l="0" t="0" r="0" b="0"/>
          <wp:wrapTight wrapText="bothSides">
            <wp:wrapPolygon edited="0">
              <wp:start x="0" y="0"/>
              <wp:lineTo x="0" y="21000"/>
              <wp:lineTo x="20813" y="21000"/>
              <wp:lineTo x="20813" y="0"/>
              <wp:lineTo x="0" y="0"/>
            </wp:wrapPolygon>
          </wp:wrapTight>
          <wp:docPr id="52" name="Picture 5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1555" cy="96016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PALFREY JUNIOR SCHOOL- WELL BEING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0916EF7"/>
    <w:multiLevelType w:val="hybridMultilevel"/>
    <w:tmpl w:val="92229B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325A"/>
    <w:rsid w:val="00377B0F"/>
    <w:rsid w:val="003B71A5"/>
    <w:rsid w:val="00524A34"/>
    <w:rsid w:val="006163BD"/>
    <w:rsid w:val="00722DB4"/>
    <w:rsid w:val="0077325A"/>
    <w:rsid w:val="009B025A"/>
    <w:rsid w:val="00A656C8"/>
    <w:rsid w:val="00CC2BC1"/>
    <w:rsid w:val="00DC521B"/>
    <w:rsid w:val="00DE46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44D655AD"/>
  <w15:chartTrackingRefBased/>
  <w15:docId w15:val="{3FFFA26A-6E2E-4758-8F00-B5D9167354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77B0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77B0F"/>
  </w:style>
  <w:style w:type="paragraph" w:styleId="Footer">
    <w:name w:val="footer"/>
    <w:basedOn w:val="Normal"/>
    <w:link w:val="FooterChar"/>
    <w:uiPriority w:val="99"/>
    <w:unhideWhenUsed/>
    <w:rsid w:val="00377B0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77B0F"/>
  </w:style>
  <w:style w:type="paragraph" w:styleId="ListParagraph">
    <w:name w:val="List Paragraph"/>
    <w:basedOn w:val="Normal"/>
    <w:uiPriority w:val="34"/>
    <w:qFormat/>
    <w:rsid w:val="00524A34"/>
    <w:pPr>
      <w:ind w:left="720"/>
      <w:contextualSpacing/>
    </w:pPr>
  </w:style>
  <w:style w:type="table" w:styleId="TableGrid">
    <w:name w:val="Table Grid"/>
    <w:basedOn w:val="TableNormal"/>
    <w:uiPriority w:val="39"/>
    <w:rsid w:val="00DE46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9AB27291</Template>
  <TotalTime>39</TotalTime>
  <Pages>3</Pages>
  <Words>150</Words>
  <Characters>858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1006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ST-Kalra-N2</dc:creator>
  <cp:keywords/>
  <dc:description/>
  <cp:lastModifiedBy>ST-Kalra-N2</cp:lastModifiedBy>
  <cp:revision>9</cp:revision>
  <dcterms:created xsi:type="dcterms:W3CDTF">2020-04-22T07:51:00Z</dcterms:created>
  <dcterms:modified xsi:type="dcterms:W3CDTF">2020-04-22T08:31:00Z</dcterms:modified>
</cp:coreProperties>
</file>