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0B9" w:rsidRDefault="00B116EB">
      <w:pPr>
        <w:rPr>
          <w:rFonts w:ascii="SassoonCRInfant" w:hAnsi="SassoonCRInfant"/>
          <w:b/>
          <w:sz w:val="24"/>
          <w:u w:val="single"/>
        </w:rPr>
      </w:pPr>
      <w:r>
        <w:rPr>
          <w:rFonts w:ascii="SassoonCRInfant" w:hAnsi="SassoonCRInfant"/>
          <w:b/>
          <w:sz w:val="24"/>
          <w:u w:val="single"/>
        </w:rPr>
        <w:t>Measure to the nearest tenth of a cm</w:t>
      </w:r>
    </w:p>
    <w:p w:rsidR="0020492C" w:rsidRPr="00B116EB" w:rsidRDefault="0020492C" w:rsidP="0020492C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C37153" wp14:editId="4EDF6D9E">
                <wp:simplePos x="0" y="0"/>
                <wp:positionH relativeFrom="column">
                  <wp:posOffset>4475141</wp:posOffset>
                </wp:positionH>
                <wp:positionV relativeFrom="paragraph">
                  <wp:posOffset>92075</wp:posOffset>
                </wp:positionV>
                <wp:extent cx="2152650" cy="733425"/>
                <wp:effectExtent l="0" t="19050" r="57150" b="28575"/>
                <wp:wrapNone/>
                <wp:docPr id="4" name="Right Tri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733425"/>
                        </a:xfrm>
                        <a:prstGeom prst="rtTriangle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2EC77A1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4" o:spid="_x0000_s1026" type="#_x0000_t6" style="position:absolute;margin-left:352.35pt;margin-top:7.25pt;width:169.5pt;height:57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" fillcolor="#bfbfbf [2412]" strokecolor="black [3213]" strokeweight="1pt"/>
            </w:pict>
          </mc:Fallback>
        </mc:AlternateContent>
      </w:r>
      <w:r>
        <w:rPr>
          <w:rFonts w:ascii="SassoonCRInfant" w:hAnsi="SassoonCRInfant"/>
          <w:sz w:val="24"/>
        </w:rPr>
        <w:t>Use a ruler to measure this shape and find its perimeter</w:t>
      </w:r>
    </w:p>
    <w:p w:rsidR="0020492C" w:rsidRDefault="0020492C" w:rsidP="0020492C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>Circle the word/words that describe this triangle:</w:t>
      </w:r>
    </w:p>
    <w:p w:rsidR="0020492C" w:rsidRPr="005668A5" w:rsidRDefault="0020492C">
      <w:pPr>
        <w:rPr>
          <w:rFonts w:ascii="SassoonCRInfant" w:hAnsi="SassoonCRInfant"/>
          <w:i/>
          <w:sz w:val="24"/>
        </w:rPr>
      </w:pPr>
    </w:p>
    <w:p w:rsidR="0020492C" w:rsidRPr="005668A5" w:rsidRDefault="0020492C">
      <w:pPr>
        <w:rPr>
          <w:rFonts w:ascii="SassoonCRInfant" w:hAnsi="SassoonCRInfant"/>
          <w:i/>
          <w:sz w:val="24"/>
        </w:rPr>
      </w:pPr>
      <w:r w:rsidRPr="005668A5">
        <w:rPr>
          <w:rFonts w:ascii="SassoonCRInfant" w:hAnsi="SassoonCRInfant"/>
          <w:i/>
          <w:sz w:val="24"/>
        </w:rPr>
        <w:t>Equilateral</w:t>
      </w:r>
      <w:r w:rsidRPr="005668A5">
        <w:rPr>
          <w:rFonts w:ascii="SassoonCRInfant" w:hAnsi="SassoonCRInfant"/>
          <w:i/>
          <w:sz w:val="24"/>
        </w:rPr>
        <w:tab/>
        <w:t>Scalene</w:t>
      </w:r>
      <w:r w:rsidRPr="005668A5">
        <w:rPr>
          <w:rFonts w:ascii="SassoonCRInfant" w:hAnsi="SassoonCRInfant"/>
          <w:i/>
          <w:sz w:val="24"/>
        </w:rPr>
        <w:tab/>
      </w:r>
      <w:r w:rsidR="00D30939">
        <w:rPr>
          <w:rFonts w:ascii="SassoonCRInfant" w:hAnsi="SassoonCRInfant"/>
          <w:i/>
          <w:sz w:val="24"/>
        </w:rPr>
        <w:t xml:space="preserve">    </w:t>
      </w:r>
      <w:bookmarkStart w:id="0" w:name="_GoBack"/>
      <w:bookmarkEnd w:id="0"/>
      <w:r w:rsidRPr="005668A5">
        <w:rPr>
          <w:rFonts w:ascii="SassoonCRInfant" w:hAnsi="SassoonCRInfant"/>
          <w:i/>
          <w:sz w:val="24"/>
        </w:rPr>
        <w:t>Isosceles</w:t>
      </w:r>
      <w:r w:rsidRPr="005668A5">
        <w:rPr>
          <w:rFonts w:ascii="SassoonCRInfant" w:hAnsi="SassoonCRInfant"/>
          <w:i/>
          <w:sz w:val="24"/>
        </w:rPr>
        <w:tab/>
        <w:t>Right-angled</w:t>
      </w:r>
    </w:p>
    <w:p w:rsidR="0020492C" w:rsidRPr="00B116EB" w:rsidRDefault="0020492C">
      <w:pPr>
        <w:rPr>
          <w:rFonts w:ascii="SassoonCRInfant" w:hAnsi="SassoonCRInfant"/>
          <w:b/>
          <w:sz w:val="24"/>
          <w:u w:val="single"/>
        </w:rPr>
      </w:pPr>
    </w:p>
    <w:p w:rsidR="00B116EB" w:rsidRPr="00B116EB" w:rsidRDefault="0020492C">
      <w:pPr>
        <w:rPr>
          <w:rFonts w:ascii="SassoonCRInfant" w:hAnsi="SassoonCRInfant"/>
          <w:sz w:val="24"/>
        </w:rPr>
      </w:pPr>
      <w:r w:rsidRPr="00B116EB">
        <w:rPr>
          <w:rFonts w:ascii="SassoonCRInfant" w:hAnsi="SassoonCRInfant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5155565</wp:posOffset>
                </wp:positionH>
                <wp:positionV relativeFrom="paragraph">
                  <wp:posOffset>181063</wp:posOffset>
                </wp:positionV>
                <wp:extent cx="1466850" cy="1314450"/>
                <wp:effectExtent l="19050" t="0" r="38100" b="19050"/>
                <wp:wrapNone/>
                <wp:docPr id="1" name="Trapezoi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314450"/>
                        </a:xfrm>
                        <a:prstGeom prst="trapezoid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00E3E" id="Trapezoid 1" o:spid="_x0000_s1026" style="position:absolute;margin-left:405.95pt;margin-top:14.25pt;width:115.5pt;height:10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66850,1314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" path="m,1314450l328613,r809625,l1466850,1314450,,1314450xe" fillcolor="#d8d8d8 [2732]" strokecolor="black [3213]" strokeweight="1pt">
                <v:stroke joinstyle="miter"/>
                <v:path arrowok="t" o:connecttype="custom" o:connectlocs="0,1314450;328613,0;1138238,0;1466850,1314450;0,1314450" o:connectangles="0,0,0,0,0"/>
              </v:shape>
            </w:pict>
          </mc:Fallback>
        </mc:AlternateContent>
      </w:r>
      <w:r w:rsidR="00B116EB">
        <w:rPr>
          <w:rFonts w:ascii="SassoonCRInfant" w:hAnsi="SassoonCRInfant"/>
          <w:sz w:val="24"/>
        </w:rPr>
        <w:t xml:space="preserve">Use a ruler to measure </w:t>
      </w:r>
      <w:r w:rsidR="00B116EB" w:rsidRPr="00B116EB">
        <w:rPr>
          <w:rFonts w:ascii="SassoonCRInfant" w:hAnsi="SassoonCRInfant"/>
          <w:sz w:val="24"/>
        </w:rPr>
        <w:t xml:space="preserve">this shape and find </w:t>
      </w:r>
      <w:r w:rsidR="00B116EB">
        <w:rPr>
          <w:rFonts w:ascii="SassoonCRInfant" w:hAnsi="SassoonCRInfant"/>
          <w:sz w:val="24"/>
        </w:rPr>
        <w:t>its</w:t>
      </w:r>
      <w:r w:rsidR="00B116EB" w:rsidRPr="00B116EB">
        <w:rPr>
          <w:rFonts w:ascii="SassoonCRInfant" w:hAnsi="SassoonCRInfant"/>
          <w:sz w:val="24"/>
        </w:rPr>
        <w:t xml:space="preserve"> perimeter.</w:t>
      </w:r>
      <w:r>
        <w:rPr>
          <w:rFonts w:ascii="SassoonCRInfant" w:hAnsi="SassoonCRInfant"/>
          <w:sz w:val="24"/>
        </w:rPr>
        <w:t xml:space="preserve"> ______________</w:t>
      </w:r>
    </w:p>
    <w:p w:rsidR="00B116EB" w:rsidRDefault="00B116EB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>Is there a short</w:t>
      </w:r>
      <w:r w:rsidR="005668A5">
        <w:rPr>
          <w:rFonts w:ascii="SassoonCRInfant" w:hAnsi="SassoonCRInfant"/>
          <w:sz w:val="24"/>
        </w:rPr>
        <w:t xml:space="preserve"> </w:t>
      </w:r>
      <w:r>
        <w:rPr>
          <w:rFonts w:ascii="SassoonCRInfant" w:hAnsi="SassoonCRInfant"/>
          <w:sz w:val="24"/>
        </w:rPr>
        <w:t xml:space="preserve">cut </w:t>
      </w:r>
      <w:r w:rsidR="005668A5">
        <w:rPr>
          <w:rFonts w:ascii="SassoonCRInfant" w:hAnsi="SassoonCRInfant"/>
          <w:sz w:val="24"/>
        </w:rPr>
        <w:t xml:space="preserve">to do this </w:t>
      </w:r>
      <w:r>
        <w:rPr>
          <w:rFonts w:ascii="SassoonCRInfant" w:hAnsi="SassoonCRInfant"/>
          <w:sz w:val="24"/>
        </w:rPr>
        <w:t>that you can find? Explain why/why not.</w:t>
      </w:r>
    </w:p>
    <w:p w:rsidR="00B116EB" w:rsidRDefault="00B116EB">
      <w:pPr>
        <w:rPr>
          <w:rFonts w:ascii="SassoonCRInfant" w:hAnsi="SassoonCRInfant"/>
          <w:sz w:val="24"/>
        </w:rPr>
      </w:pPr>
    </w:p>
    <w:p w:rsidR="00B116EB" w:rsidRDefault="00B116EB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>__________________________________________________________________</w:t>
      </w:r>
    </w:p>
    <w:p w:rsidR="00B116EB" w:rsidRDefault="00B116EB">
      <w:pPr>
        <w:rPr>
          <w:rFonts w:ascii="SassoonCRInfant" w:hAnsi="SassoonCRInfant"/>
          <w:sz w:val="24"/>
        </w:rPr>
      </w:pPr>
    </w:p>
    <w:p w:rsidR="00B116EB" w:rsidRDefault="00B116EB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>__________________________________________________________________</w:t>
      </w:r>
    </w:p>
    <w:p w:rsidR="00B116EB" w:rsidRPr="00B116EB" w:rsidRDefault="00B116EB">
      <w:pPr>
        <w:rPr>
          <w:rFonts w:ascii="SassoonCRInfant" w:hAnsi="SassoonCRInfant"/>
          <w:sz w:val="24"/>
        </w:rPr>
      </w:pPr>
    </w:p>
    <w:p w:rsidR="00B116EB" w:rsidRPr="00B116EB" w:rsidRDefault="00B116EB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>Use a ruler to measure this shape and find its perimeter.</w:t>
      </w:r>
      <w:r w:rsidR="0020492C">
        <w:rPr>
          <w:rFonts w:ascii="SassoonCRInfant" w:hAnsi="SassoonCRInfant"/>
          <w:sz w:val="24"/>
        </w:rPr>
        <w:t xml:space="preserve"> ____________________</w:t>
      </w:r>
    </w:p>
    <w:p w:rsidR="00B116EB" w:rsidRDefault="00B116EB" w:rsidP="00B116EB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Is there a short cut </w:t>
      </w:r>
      <w:r w:rsidR="005668A5">
        <w:rPr>
          <w:rFonts w:ascii="SassoonCRInfant" w:hAnsi="SassoonCRInfant"/>
          <w:sz w:val="24"/>
        </w:rPr>
        <w:t xml:space="preserve">to do this </w:t>
      </w:r>
      <w:r>
        <w:rPr>
          <w:rFonts w:ascii="SassoonCRInfant" w:hAnsi="SassoonCRInfant"/>
          <w:sz w:val="24"/>
        </w:rPr>
        <w:t>that you can find? Explain why/why not.</w:t>
      </w:r>
    </w:p>
    <w:p w:rsidR="00B116EB" w:rsidRDefault="00B116EB">
      <w:pPr>
        <w:rPr>
          <w:rFonts w:ascii="SassoonCRInfant" w:hAnsi="SassoonCRInfant"/>
          <w:sz w:val="24"/>
        </w:rPr>
      </w:pPr>
    </w:p>
    <w:p w:rsidR="00B116EB" w:rsidRDefault="005668A5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5103627</wp:posOffset>
                </wp:positionH>
                <wp:positionV relativeFrom="paragraph">
                  <wp:posOffset>35678</wp:posOffset>
                </wp:positionV>
                <wp:extent cx="1762125" cy="1247775"/>
                <wp:effectExtent l="0" t="0" r="28575" b="28575"/>
                <wp:wrapNone/>
                <wp:docPr id="2" name="L-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25" cy="1247775"/>
                        </a:xfrm>
                        <a:prstGeom prst="corner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D80AC" id="L-Shape 2" o:spid="_x0000_s1026" style="position:absolute;margin-left:401.85pt;margin-top:2.8pt;width:138.75pt;height:9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62125,1247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" path="m,l623888,r,623888l1762125,623888r,623887l,1247775,,xe" fillcolor="#bfbfbf [2412]" strokecolor="black [3213]" strokeweight="1pt">
                <v:stroke joinstyle="miter"/>
                <v:path arrowok="t" o:connecttype="custom" o:connectlocs="0,0;623888,0;623888,623888;1762125,623888;1762125,1247775;0,1247775;0,0" o:connectangles="0,0,0,0,0,0,0"/>
              </v:shape>
            </w:pict>
          </mc:Fallback>
        </mc:AlternateContent>
      </w:r>
      <w:r w:rsidR="00B116EB">
        <w:rPr>
          <w:rFonts w:ascii="SassoonCRInfant" w:hAnsi="SassoonCRInfant"/>
          <w:sz w:val="24"/>
        </w:rPr>
        <w:t>_______________________________________________________________</w:t>
      </w:r>
    </w:p>
    <w:p w:rsidR="00B116EB" w:rsidRDefault="00B116EB">
      <w:pPr>
        <w:rPr>
          <w:rFonts w:ascii="SassoonCRInfant" w:hAnsi="SassoonCRInfant"/>
          <w:sz w:val="24"/>
        </w:rPr>
      </w:pPr>
    </w:p>
    <w:p w:rsidR="00B116EB" w:rsidRDefault="00B116EB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>________________________________________________________________</w:t>
      </w:r>
    </w:p>
    <w:p w:rsidR="00B116EB" w:rsidRDefault="00B116EB">
      <w:pPr>
        <w:rPr>
          <w:rFonts w:ascii="SassoonCRInfant" w:hAnsi="SassoonCRInfant"/>
          <w:sz w:val="24"/>
        </w:rPr>
      </w:pPr>
    </w:p>
    <w:p w:rsidR="00B116EB" w:rsidRDefault="00B116EB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>________________________________________________________________</w:t>
      </w:r>
    </w:p>
    <w:p w:rsidR="00B116EB" w:rsidRDefault="00B116EB">
      <w:pPr>
        <w:rPr>
          <w:rFonts w:ascii="SassoonCRInfant" w:hAnsi="SassoonCRInfant"/>
          <w:sz w:val="24"/>
        </w:rPr>
      </w:pPr>
    </w:p>
    <w:p w:rsidR="00B116EB" w:rsidRDefault="00B116EB">
      <w:pPr>
        <w:rPr>
          <w:rFonts w:ascii="SassoonCRInfant" w:hAnsi="SassoonCRInfant"/>
          <w:sz w:val="24"/>
        </w:rPr>
      </w:pPr>
    </w:p>
    <w:p w:rsidR="00B116EB" w:rsidRDefault="00B116EB">
      <w:pPr>
        <w:rPr>
          <w:rFonts w:ascii="SassoonCRInfant" w:hAnsi="SassoonCRInfant"/>
          <w:sz w:val="24"/>
        </w:rPr>
      </w:pPr>
      <w:r w:rsidRPr="00B116EB">
        <w:rPr>
          <w:rFonts w:ascii="SassoonCRInfant" w:hAnsi="SassoonCRInfant"/>
          <w:b/>
          <w:sz w:val="24"/>
        </w:rPr>
        <w:t>Rounding and adding</w:t>
      </w:r>
      <w:r>
        <w:rPr>
          <w:rFonts w:ascii="SassoonCRInfant" w:hAnsi="SassoonCRInfant"/>
          <w:sz w:val="24"/>
        </w:rPr>
        <w:t xml:space="preserve"> </w:t>
      </w:r>
    </w:p>
    <w:p w:rsidR="00B116EB" w:rsidRDefault="00B116EB">
      <w:pPr>
        <w:rPr>
          <w:rFonts w:ascii="SassoonCRInfant" w:hAnsi="SassoonCRInfant"/>
          <w:sz w:val="24"/>
        </w:rPr>
      </w:pPr>
    </w:p>
    <w:p w:rsidR="00B116EB" w:rsidRDefault="00B116EB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Adam buys </w:t>
      </w:r>
      <w:proofErr w:type="spellStart"/>
      <w:r w:rsidR="0020492C">
        <w:rPr>
          <w:rFonts w:ascii="SassoonCRInfant" w:hAnsi="SassoonCRInfant"/>
          <w:sz w:val="24"/>
        </w:rPr>
        <w:t>secen</w:t>
      </w:r>
      <w:proofErr w:type="spellEnd"/>
      <w:r>
        <w:rPr>
          <w:rFonts w:ascii="SassoonCRInfant" w:hAnsi="SassoonCRInfant"/>
          <w:sz w:val="24"/>
        </w:rPr>
        <w:t xml:space="preserve"> things that cost, £</w:t>
      </w:r>
      <w:r w:rsidR="0020492C">
        <w:rPr>
          <w:rFonts w:ascii="SassoonCRInfant" w:hAnsi="SassoonCRInfant"/>
          <w:sz w:val="24"/>
        </w:rPr>
        <w:t>0.85   £1.43   £2.9</w:t>
      </w:r>
      <w:r>
        <w:rPr>
          <w:rFonts w:ascii="SassoonCRInfant" w:hAnsi="SassoonCRInfant"/>
          <w:sz w:val="24"/>
        </w:rPr>
        <w:t>0    £5.09    £13.</w:t>
      </w:r>
      <w:r w:rsidR="0020492C">
        <w:rPr>
          <w:rFonts w:ascii="SassoonCRInfant" w:hAnsi="SassoonCRInfant"/>
          <w:sz w:val="24"/>
        </w:rPr>
        <w:t>50   £8.36     £7.28</w:t>
      </w:r>
    </w:p>
    <w:p w:rsidR="00B116EB" w:rsidRDefault="00B116EB">
      <w:pPr>
        <w:rPr>
          <w:rFonts w:ascii="SassoonCRInfant" w:hAnsi="SassoonCRInfant"/>
          <w:sz w:val="24"/>
        </w:rPr>
      </w:pPr>
    </w:p>
    <w:p w:rsidR="00B116EB" w:rsidRDefault="00B116EB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1) </w:t>
      </w:r>
      <w:r w:rsidR="0020492C">
        <w:rPr>
          <w:rFonts w:ascii="SassoonCRInfant" w:hAnsi="SassoonCRInfant"/>
          <w:sz w:val="24"/>
        </w:rPr>
        <w:t>Round each number to the nearest pound then add these new numbers together to get an estimate for the total cost.</w:t>
      </w:r>
    </w:p>
    <w:p w:rsidR="0020492C" w:rsidRDefault="0020492C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>2) Add the actual costs together to get the real total.</w:t>
      </w:r>
    </w:p>
    <w:p w:rsidR="0020492C" w:rsidRPr="00B116EB" w:rsidRDefault="0020492C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>3) Work out the difference between your estimate and the actual total.</w:t>
      </w:r>
    </w:p>
    <w:sectPr w:rsidR="0020492C" w:rsidRPr="00B116EB" w:rsidSect="00B116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6EB"/>
    <w:rsid w:val="0020492C"/>
    <w:rsid w:val="004B30B9"/>
    <w:rsid w:val="005668A5"/>
    <w:rsid w:val="00B116EB"/>
    <w:rsid w:val="00D30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83BB8"/>
  <w15:chartTrackingRefBased/>
  <w15:docId w15:val="{718BF52D-DDB3-4E17-A62B-27580F7C3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8BC5F670</Template>
  <TotalTime>16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ST-Partington-J</dc:creator>
  <cp:keywords/>
  <dc:description/>
  <cp:lastModifiedBy>ST-Partington-J</cp:lastModifiedBy>
  <cp:revision>3</cp:revision>
  <dcterms:created xsi:type="dcterms:W3CDTF">2019-01-14T15:39:00Z</dcterms:created>
  <dcterms:modified xsi:type="dcterms:W3CDTF">2019-01-15T08:02:00Z</dcterms:modified>
</cp:coreProperties>
</file>